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BA29" w14:textId="77777777" w:rsidR="001C6900" w:rsidRDefault="001C6900" w:rsidP="001C6900">
      <w:pPr>
        <w:pStyle w:val="Default"/>
      </w:pPr>
    </w:p>
    <w:p w14:paraId="560394DB" w14:textId="76714612" w:rsidR="001C6900" w:rsidRPr="00877715" w:rsidRDefault="001C6900" w:rsidP="001C6900">
      <w:pPr>
        <w:pStyle w:val="Default"/>
        <w:rPr>
          <w:color w:val="3F0731"/>
          <w:sz w:val="48"/>
          <w:szCs w:val="48"/>
        </w:rPr>
      </w:pPr>
      <w:r w:rsidRPr="00877715">
        <w:rPr>
          <w:b/>
          <w:bCs/>
          <w:color w:val="3F0731"/>
          <w:sz w:val="48"/>
          <w:szCs w:val="48"/>
        </w:rPr>
        <w:t xml:space="preserve">Ancillary Services </w:t>
      </w:r>
    </w:p>
    <w:p w14:paraId="0C1A34F3" w14:textId="627266DB" w:rsidR="00F4613D" w:rsidRPr="00877715" w:rsidRDefault="001C6900" w:rsidP="001C6900">
      <w:pPr>
        <w:rPr>
          <w:b/>
          <w:bCs/>
          <w:color w:val="3F0731"/>
          <w:sz w:val="48"/>
          <w:szCs w:val="48"/>
        </w:rPr>
      </w:pPr>
      <w:r w:rsidRPr="00877715">
        <w:rPr>
          <w:b/>
          <w:bCs/>
          <w:color w:val="3F0731"/>
          <w:sz w:val="48"/>
          <w:szCs w:val="48"/>
        </w:rPr>
        <w:t>NEW Service Provider Notification of Bank Account and VAT Number</w:t>
      </w:r>
    </w:p>
    <w:p w14:paraId="0D654326" w14:textId="77777777" w:rsidR="001C6900" w:rsidRDefault="001C6900" w:rsidP="001C6900">
      <w:pPr>
        <w:pStyle w:val="Default"/>
      </w:pPr>
    </w:p>
    <w:p w14:paraId="00CDCAE5" w14:textId="2AB1D2D2" w:rsidR="001C6900" w:rsidRPr="00D5743C" w:rsidRDefault="001C6900" w:rsidP="001C6900">
      <w:pPr>
        <w:pStyle w:val="Default"/>
        <w:rPr>
          <w:b/>
          <w:bCs/>
          <w:sz w:val="22"/>
          <w:szCs w:val="22"/>
        </w:rPr>
      </w:pPr>
      <w:r w:rsidRPr="00D5743C">
        <w:rPr>
          <w:b/>
          <w:bCs/>
          <w:sz w:val="22"/>
          <w:szCs w:val="22"/>
        </w:rPr>
        <w:t xml:space="preserve">Please complete the form, print on company headed paper, sign and email a scanned PDF copy to your account manager and </w:t>
      </w:r>
      <w:hyperlink r:id="rId11" w:history="1">
        <w:r w:rsidR="00B979DB" w:rsidRPr="00B979DB">
          <w:rPr>
            <w:rStyle w:val="Hyperlink"/>
            <w:b/>
            <w:bCs/>
            <w:sz w:val="22"/>
            <w:szCs w:val="22"/>
          </w:rPr>
          <w:t>box.settlement.queries@neso.energy</w:t>
        </w:r>
      </w:hyperlink>
      <w:r w:rsidRPr="00D5743C">
        <w:rPr>
          <w:b/>
          <w:bCs/>
          <w:sz w:val="22"/>
          <w:szCs w:val="22"/>
        </w:rPr>
        <w:t xml:space="preserve"> </w:t>
      </w:r>
    </w:p>
    <w:p w14:paraId="79967C21" w14:textId="77777777" w:rsidR="001C6900" w:rsidRPr="00D5743C" w:rsidRDefault="001C6900" w:rsidP="001C6900">
      <w:pPr>
        <w:pStyle w:val="Default"/>
        <w:rPr>
          <w:sz w:val="22"/>
          <w:szCs w:val="22"/>
        </w:rPr>
      </w:pPr>
    </w:p>
    <w:p w14:paraId="71ED6E9B" w14:textId="77777777" w:rsidR="001C6900" w:rsidRPr="00D5743C" w:rsidRDefault="001C6900" w:rsidP="001C6900">
      <w:pPr>
        <w:pStyle w:val="Default"/>
        <w:rPr>
          <w:sz w:val="22"/>
          <w:szCs w:val="22"/>
        </w:rPr>
      </w:pPr>
      <w:r w:rsidRPr="00D5743C">
        <w:rPr>
          <w:b/>
          <w:bCs/>
          <w:sz w:val="22"/>
          <w:szCs w:val="22"/>
        </w:rPr>
        <w:t xml:space="preserve">The signatory should be a manager known to your account manager. </w:t>
      </w:r>
    </w:p>
    <w:p w14:paraId="68C9AAE0" w14:textId="3CB93216" w:rsidR="001C6900" w:rsidRPr="00D5743C" w:rsidRDefault="001C6900" w:rsidP="001C6900">
      <w:pPr>
        <w:rPr>
          <w:b/>
          <w:bCs/>
        </w:rPr>
      </w:pPr>
      <w:r w:rsidRPr="00D5743C">
        <w:rPr>
          <w:b/>
          <w:bCs/>
        </w:rPr>
        <w:t>All fields must be completed except company code, which will be updated by NESO Settlements Team.</w:t>
      </w:r>
    </w:p>
    <w:p w14:paraId="55875259" w14:textId="77777777" w:rsidR="001C6900" w:rsidRDefault="001C6900" w:rsidP="001C6900">
      <w:pPr>
        <w:pStyle w:val="Default"/>
      </w:pPr>
    </w:p>
    <w:tbl>
      <w:tblPr>
        <w:tblW w:w="8543" w:type="dxa"/>
        <w:tblInd w:w="103" w:type="dxa"/>
        <w:tblLook w:val="0000" w:firstRow="0" w:lastRow="0" w:firstColumn="0" w:lastColumn="0" w:noHBand="0" w:noVBand="0"/>
      </w:tblPr>
      <w:tblGrid>
        <w:gridCol w:w="601"/>
        <w:gridCol w:w="601"/>
        <w:gridCol w:w="1323"/>
        <w:gridCol w:w="1987"/>
        <w:gridCol w:w="1240"/>
        <w:gridCol w:w="1242"/>
        <w:gridCol w:w="1549"/>
      </w:tblGrid>
      <w:tr w:rsidR="00D67B7D" w14:paraId="7ED4DE6C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062BC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1. Company Name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88577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38D7DB26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5DE48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 xml:space="preserve">2. Company Code(s) </w:t>
            </w:r>
          </w:p>
          <w:p w14:paraId="2A0D431B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 xml:space="preserve">    Format XXXX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41935" w14:textId="128FD738" w:rsidR="00D67B7D" w:rsidRPr="00D5743C" w:rsidRDefault="00D67B7D" w:rsidP="00E64DDA">
            <w:pPr>
              <w:rPr>
                <w:rFonts w:cs="Poppins"/>
                <w:color w:val="808080"/>
                <w:sz w:val="18"/>
                <w:szCs w:val="18"/>
              </w:rPr>
            </w:pPr>
            <w:r w:rsidRPr="00D5743C">
              <w:rPr>
                <w:rFonts w:cs="Poppins"/>
                <w:color w:val="808080"/>
                <w:sz w:val="18"/>
                <w:szCs w:val="18"/>
              </w:rPr>
              <w:t>NESO USE ONLY </w:t>
            </w:r>
          </w:p>
        </w:tc>
      </w:tr>
      <w:tr w:rsidR="00D67B7D" w14:paraId="1392AEB0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F12ED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3. Effective from date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5EAF0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7019E064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63EF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4. Bank Name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ACB66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68F808C2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26274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5. Sort Code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7B503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6D7FD341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DE0F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6. Account Number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7A849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2F71B993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638A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7. IBAN (if applicable):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6F99F3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244003D3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8FC04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8. Beneficiary Name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90775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19CF9B27" w14:textId="77777777" w:rsidTr="00E64DDA">
        <w:trPr>
          <w:trHeight w:val="467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F73D8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9. VAT Number</w:t>
            </w:r>
            <w:r w:rsidRPr="00D5743C">
              <w:rPr>
                <w:rFonts w:cs="Poppins"/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0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BF62C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</w:tr>
      <w:tr w:rsidR="00D67B7D" w14:paraId="6756743F" w14:textId="77777777" w:rsidTr="00E64DDA">
        <w:trPr>
          <w:trHeight w:val="288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DE3D" w14:textId="77777777" w:rsidR="00D67B7D" w:rsidRPr="00D5743C" w:rsidRDefault="00D67B7D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DB767" w14:textId="77777777" w:rsidR="00D67B7D" w:rsidRPr="00D5743C" w:rsidRDefault="00D67B7D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1E42D" w14:textId="77777777" w:rsidR="00D67B7D" w:rsidRPr="00D5743C" w:rsidRDefault="00D67B7D" w:rsidP="00E64DDA">
            <w:pPr>
              <w:ind w:firstLineChars="100" w:firstLine="181"/>
              <w:rPr>
                <w:rFonts w:cs="Poppins"/>
                <w:b/>
                <w:bCs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B728E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941D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D1745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279C6" w14:textId="77777777" w:rsidR="00D67B7D" w:rsidRDefault="00D67B7D" w:rsidP="00E64D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35BB9FCC" w14:textId="77777777" w:rsidTr="00E64DDA">
        <w:trPr>
          <w:trHeight w:val="288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47132" w14:textId="77777777" w:rsidR="00D67B7D" w:rsidRDefault="00D67B7D" w:rsidP="00E64DDA">
            <w:pPr>
              <w:rPr>
                <w:rFonts w:cs="Poppins"/>
                <w:sz w:val="18"/>
                <w:szCs w:val="18"/>
              </w:rPr>
            </w:pPr>
          </w:p>
          <w:p w14:paraId="7AB6947D" w14:textId="77777777" w:rsidR="00D5743C" w:rsidRPr="00D5743C" w:rsidRDefault="00D5743C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B6610" w14:textId="77777777" w:rsidR="00D67B7D" w:rsidRPr="00D5743C" w:rsidRDefault="00D67B7D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747F5" w14:textId="77777777" w:rsidR="00D67B7D" w:rsidRPr="00D5743C" w:rsidRDefault="00D67B7D" w:rsidP="00E64DDA">
            <w:pPr>
              <w:ind w:firstLineChars="100" w:firstLine="181"/>
              <w:rPr>
                <w:rFonts w:cs="Poppins"/>
                <w:b/>
                <w:bCs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05B2B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604E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6873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F4FE" w14:textId="77777777" w:rsidR="00D67B7D" w:rsidRDefault="00D67B7D" w:rsidP="00E64D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357CA7B0" w14:textId="77777777" w:rsidTr="00E64DDA">
        <w:trPr>
          <w:trHeight w:val="288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E21C2" w14:textId="77777777" w:rsidR="00D67B7D" w:rsidRPr="00D5743C" w:rsidRDefault="00D67B7D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208B6" w14:textId="77777777" w:rsidR="00D67B7D" w:rsidRPr="00D5743C" w:rsidRDefault="00D67B7D" w:rsidP="00E64DDA">
            <w:pPr>
              <w:rPr>
                <w:rFonts w:cs="Poppins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040F" w14:textId="77777777" w:rsidR="00D67B7D" w:rsidRPr="00D5743C" w:rsidRDefault="00D67B7D" w:rsidP="00E64DDA">
            <w:pPr>
              <w:ind w:firstLineChars="100" w:firstLine="181"/>
              <w:rPr>
                <w:rFonts w:cs="Poppins"/>
                <w:b/>
                <w:bCs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9A67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52AEC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C80D8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7A188" w14:textId="77777777" w:rsidR="00D67B7D" w:rsidRDefault="00D67B7D" w:rsidP="00E64D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32AB0902" w14:textId="77777777" w:rsidTr="00E64DDA">
        <w:trPr>
          <w:trHeight w:val="467"/>
        </w:trPr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9D725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noProof/>
                <w:sz w:val="18"/>
                <w:szCs w:val="18"/>
              </w:rPr>
              <w:lastRenderedPageBreak/>
              <w:t>Print Name:</w:t>
            </w:r>
          </w:p>
        </w:tc>
        <w:tc>
          <w:tcPr>
            <w:tcW w:w="5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4F80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9D005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2695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059F2E60" w14:textId="77777777" w:rsidTr="00E64DDA">
        <w:trPr>
          <w:trHeight w:val="467"/>
        </w:trPr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55443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noProof/>
                <w:sz w:val="18"/>
                <w:szCs w:val="18"/>
              </w:rPr>
              <w:t>Signed:</w:t>
            </w:r>
          </w:p>
        </w:tc>
        <w:tc>
          <w:tcPr>
            <w:tcW w:w="5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7392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46AB9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43D4FC6B" w14:textId="77777777" w:rsidTr="00E64DDA">
        <w:trPr>
          <w:trHeight w:val="467"/>
        </w:trPr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2D365" w14:textId="77777777" w:rsidR="00D67B7D" w:rsidRPr="00D5743C" w:rsidRDefault="00D67B7D" w:rsidP="00E64DDA">
            <w:pPr>
              <w:rPr>
                <w:rFonts w:cs="Poppins"/>
                <w:b/>
                <w:bCs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sz w:val="18"/>
                <w:szCs w:val="18"/>
              </w:rPr>
              <w:t>Position:</w:t>
            </w:r>
          </w:p>
        </w:tc>
        <w:tc>
          <w:tcPr>
            <w:tcW w:w="5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9E36" w14:textId="77777777" w:rsidR="00D67B7D" w:rsidRPr="00D5743C" w:rsidRDefault="00D67B7D" w:rsidP="00E64DDA">
            <w:pPr>
              <w:jc w:val="center"/>
              <w:rPr>
                <w:rFonts w:cs="Poppins"/>
                <w:sz w:val="18"/>
                <w:szCs w:val="18"/>
              </w:rPr>
            </w:pPr>
            <w:r w:rsidRPr="00D5743C">
              <w:rPr>
                <w:rFonts w:cs="Poppins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65342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B7D" w14:paraId="3BA148C3" w14:textId="77777777" w:rsidTr="00E64DDA">
        <w:trPr>
          <w:trHeight w:val="467"/>
        </w:trPr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6F02" w14:textId="77777777" w:rsidR="00D67B7D" w:rsidRPr="00D67B7D" w:rsidRDefault="00D67B7D" w:rsidP="00E64DDA">
            <w:pPr>
              <w:rPr>
                <w:rFonts w:cs="Poppins"/>
                <w:b/>
                <w:bCs/>
                <w:sz w:val="20"/>
                <w:szCs w:val="20"/>
              </w:rPr>
            </w:pPr>
            <w:r w:rsidRPr="00D67B7D">
              <w:rPr>
                <w:rFonts w:cs="Poppins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5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38D46" w14:textId="77777777" w:rsidR="00D67B7D" w:rsidRPr="00D67B7D" w:rsidRDefault="00D67B7D" w:rsidP="00E64DDA">
            <w:pPr>
              <w:jc w:val="center"/>
              <w:rPr>
                <w:rFonts w:cs="Poppins"/>
                <w:sz w:val="20"/>
                <w:szCs w:val="20"/>
              </w:rPr>
            </w:pPr>
            <w:r w:rsidRPr="00D67B7D">
              <w:rPr>
                <w:rFonts w:cs="Poppins"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F7F56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4D5F7" w14:textId="77777777" w:rsidR="00D67B7D" w:rsidRDefault="00D67B7D" w:rsidP="00E64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53A0EA" w14:textId="77777777" w:rsidR="001C6900" w:rsidRDefault="001C6900" w:rsidP="001C6900"/>
    <w:p w14:paraId="5C5223D1" w14:textId="77777777" w:rsidR="001C6900" w:rsidRPr="00D5743C" w:rsidRDefault="001C6900" w:rsidP="001C6900">
      <w:pPr>
        <w:pStyle w:val="Default"/>
        <w:rPr>
          <w:sz w:val="22"/>
          <w:szCs w:val="22"/>
        </w:rPr>
      </w:pPr>
      <w:r w:rsidRPr="00D5743C">
        <w:rPr>
          <w:b/>
          <w:bCs/>
          <w:sz w:val="22"/>
          <w:szCs w:val="22"/>
        </w:rPr>
        <w:t xml:space="preserve">Please also provide one of the following </w:t>
      </w:r>
    </w:p>
    <w:p w14:paraId="5634EE74" w14:textId="43D06BF7" w:rsidR="001C6900" w:rsidRPr="00D5743C" w:rsidRDefault="001C6900" w:rsidP="001C6900">
      <w:pPr>
        <w:pStyle w:val="Default"/>
        <w:rPr>
          <w:sz w:val="22"/>
          <w:szCs w:val="22"/>
        </w:rPr>
      </w:pPr>
      <w:r w:rsidRPr="00D5743C">
        <w:rPr>
          <w:sz w:val="22"/>
          <w:szCs w:val="22"/>
        </w:rPr>
        <w:t xml:space="preserve">    • </w:t>
      </w:r>
      <w:r w:rsidRPr="00D5743C">
        <w:rPr>
          <w:b/>
          <w:bCs/>
          <w:sz w:val="22"/>
          <w:szCs w:val="22"/>
        </w:rPr>
        <w:t xml:space="preserve">Bank statement dated within the last six months. </w:t>
      </w:r>
    </w:p>
    <w:p w14:paraId="47ACB6B3" w14:textId="1A3C15FE" w:rsidR="001C6900" w:rsidRPr="00D5743C" w:rsidRDefault="001C6900" w:rsidP="001C6900">
      <w:pPr>
        <w:pStyle w:val="Default"/>
        <w:rPr>
          <w:sz w:val="22"/>
          <w:szCs w:val="22"/>
        </w:rPr>
      </w:pPr>
      <w:r w:rsidRPr="00D5743C">
        <w:rPr>
          <w:sz w:val="22"/>
          <w:szCs w:val="22"/>
        </w:rPr>
        <w:t xml:space="preserve">    • </w:t>
      </w:r>
      <w:r w:rsidRPr="00D5743C">
        <w:rPr>
          <w:b/>
          <w:bCs/>
          <w:sz w:val="22"/>
          <w:szCs w:val="22"/>
        </w:rPr>
        <w:t xml:space="preserve">Bank letter dated within the last six months. </w:t>
      </w:r>
    </w:p>
    <w:p w14:paraId="47E9D3B5" w14:textId="6369D713" w:rsidR="001C6900" w:rsidRPr="00D5743C" w:rsidRDefault="001C6900" w:rsidP="001C6900">
      <w:pPr>
        <w:pStyle w:val="Default"/>
        <w:rPr>
          <w:b/>
          <w:bCs/>
          <w:sz w:val="22"/>
          <w:szCs w:val="22"/>
        </w:rPr>
      </w:pPr>
      <w:r w:rsidRPr="00D5743C">
        <w:rPr>
          <w:sz w:val="22"/>
          <w:szCs w:val="22"/>
        </w:rPr>
        <w:t xml:space="preserve">    • </w:t>
      </w:r>
      <w:r w:rsidRPr="00D5743C">
        <w:rPr>
          <w:b/>
          <w:bCs/>
          <w:sz w:val="22"/>
          <w:szCs w:val="22"/>
        </w:rPr>
        <w:t xml:space="preserve">Paying in Slip </w:t>
      </w:r>
    </w:p>
    <w:p w14:paraId="706BA90F" w14:textId="4C774D79" w:rsidR="001C6900" w:rsidRPr="00D5743C" w:rsidRDefault="001C6900" w:rsidP="001C6900">
      <w:pPr>
        <w:pStyle w:val="Default"/>
        <w:rPr>
          <w:b/>
          <w:bCs/>
          <w:sz w:val="22"/>
          <w:szCs w:val="22"/>
        </w:rPr>
      </w:pPr>
      <w:r w:rsidRPr="00D5743C">
        <w:rPr>
          <w:sz w:val="22"/>
          <w:szCs w:val="22"/>
        </w:rPr>
        <w:t xml:space="preserve">    • </w:t>
      </w:r>
      <w:r w:rsidRPr="00D5743C">
        <w:rPr>
          <w:b/>
          <w:bCs/>
          <w:sz w:val="22"/>
          <w:szCs w:val="22"/>
        </w:rPr>
        <w:t xml:space="preserve">Void Cheque </w:t>
      </w:r>
    </w:p>
    <w:p w14:paraId="68B32085" w14:textId="2E7F3B12" w:rsidR="001C6900" w:rsidRPr="00D5743C" w:rsidRDefault="001C6900" w:rsidP="001C6900">
      <w:pPr>
        <w:pStyle w:val="Default"/>
        <w:rPr>
          <w:b/>
          <w:bCs/>
          <w:sz w:val="22"/>
          <w:szCs w:val="22"/>
        </w:rPr>
      </w:pPr>
      <w:r w:rsidRPr="00D5743C">
        <w:rPr>
          <w:sz w:val="22"/>
          <w:szCs w:val="22"/>
        </w:rPr>
        <w:t xml:space="preserve">    • </w:t>
      </w:r>
      <w:r w:rsidRPr="00D5743C">
        <w:rPr>
          <w:b/>
          <w:bCs/>
          <w:sz w:val="22"/>
          <w:szCs w:val="22"/>
        </w:rPr>
        <w:t xml:space="preserve">Online banking screenshot dated within the last six months (this must include  </w:t>
      </w:r>
    </w:p>
    <w:p w14:paraId="6D418A46" w14:textId="3F601C6E" w:rsidR="001C6900" w:rsidRPr="00D5743C" w:rsidRDefault="001C6900" w:rsidP="001C6900">
      <w:pPr>
        <w:pStyle w:val="Default"/>
        <w:rPr>
          <w:sz w:val="22"/>
          <w:szCs w:val="22"/>
        </w:rPr>
      </w:pPr>
      <w:r w:rsidRPr="00D5743C">
        <w:rPr>
          <w:b/>
          <w:bCs/>
          <w:sz w:val="22"/>
          <w:szCs w:val="22"/>
        </w:rPr>
        <w:t xml:space="preserve">        company name, internet address bar &amp; date of login). </w:t>
      </w:r>
    </w:p>
    <w:p w14:paraId="11746EFC" w14:textId="77777777" w:rsidR="00D5743C" w:rsidRPr="00D5743C" w:rsidRDefault="00D5743C" w:rsidP="00D5743C"/>
    <w:tbl>
      <w:tblPr>
        <w:tblpPr w:leftFromText="180" w:rightFromText="180" w:vertAnchor="page" w:horzAnchor="margin" w:tblpY="2405"/>
        <w:tblW w:w="6780" w:type="dxa"/>
        <w:tblLook w:val="04A0" w:firstRow="1" w:lastRow="0" w:firstColumn="1" w:lastColumn="0" w:noHBand="0" w:noVBand="1"/>
      </w:tblPr>
      <w:tblGrid>
        <w:gridCol w:w="2778"/>
        <w:gridCol w:w="3702"/>
        <w:gridCol w:w="300"/>
      </w:tblGrid>
      <w:tr w:rsidR="00D5743C" w:rsidRPr="004B18AE" w14:paraId="5359253A" w14:textId="77777777" w:rsidTr="00D5743C">
        <w:trPr>
          <w:trHeight w:val="300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174E1C" w14:textId="77777777" w:rsidR="00D5743C" w:rsidRPr="00D5743C" w:rsidRDefault="00D5743C" w:rsidP="00D5743C">
            <w:pPr>
              <w:jc w:val="center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lastRenderedPageBreak/>
              <w:t>Self-Billing Invoice &amp; Primary Contact Details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E43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396577B3" w14:textId="77777777" w:rsidTr="00D5743C">
        <w:trPr>
          <w:trHeight w:val="645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A3864" w:themeFill="accent2"/>
            <w:noWrap/>
            <w:vAlign w:val="center"/>
            <w:hideMark/>
          </w:tcPr>
          <w:p w14:paraId="1DF609B3" w14:textId="0D7AE12F" w:rsidR="00D5743C" w:rsidRPr="00D5743C" w:rsidRDefault="00D5743C" w:rsidP="00D5743C">
            <w:pPr>
              <w:rPr>
                <w:rFonts w:cs="Poppins"/>
                <w:color w:val="FFFFFF"/>
                <w:sz w:val="18"/>
                <w:szCs w:val="18"/>
              </w:rPr>
            </w:pPr>
            <w:r w:rsidRPr="00D5743C">
              <w:rPr>
                <w:rFonts w:cs="Poppins"/>
                <w:color w:val="FFFFFF"/>
                <w:sz w:val="18"/>
                <w:szCs w:val="18"/>
              </w:rPr>
              <w:t>Please provide details to appear on your self-billing invoice: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D386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36EE0ADB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DD477" w14:textId="77777777" w:rsidR="00D5743C" w:rsidRPr="00D5743C" w:rsidRDefault="00D5743C" w:rsidP="00D5743C">
            <w:pPr>
              <w:rPr>
                <w:rFonts w:cs="Poppins"/>
                <w:b/>
                <w:sz w:val="18"/>
                <w:szCs w:val="18"/>
              </w:rPr>
            </w:pPr>
            <w:r w:rsidRPr="00D5743C">
              <w:rPr>
                <w:rFonts w:cs="Poppins"/>
                <w:b/>
                <w:sz w:val="18"/>
                <w:szCs w:val="18"/>
              </w:rPr>
              <w:t>Effective Date: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BC99D2" w14:textId="77777777" w:rsidR="00D5743C" w:rsidRPr="00EF65A7" w:rsidRDefault="00D5743C" w:rsidP="00D5743C">
            <w:pPr>
              <w:rPr>
                <w:rFonts w:ascii="Calibri" w:hAnsi="Calibri" w:cs="Calibri"/>
              </w:rPr>
            </w:pPr>
            <w:r w:rsidRPr="00EF65A7">
              <w:rPr>
                <w:rFonts w:ascii="Calibri" w:hAnsi="Calibri" w:cs="Calibri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D6CC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0CC830F4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369E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Company Name: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33B0B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E133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712067F7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C8CB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Company Code: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610E0" w14:textId="257A4624" w:rsidR="00D5743C" w:rsidRPr="00D5743C" w:rsidRDefault="00D5743C" w:rsidP="00D5743C">
            <w:pPr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</w:rPr>
              <w:t> </w:t>
            </w:r>
            <w:r w:rsidRPr="00D5743C">
              <w:rPr>
                <w:rFonts w:cs="Poppins"/>
                <w:color w:val="808080"/>
                <w:sz w:val="20"/>
                <w:szCs w:val="20"/>
              </w:rPr>
              <w:t xml:space="preserve"> </w:t>
            </w:r>
            <w:r w:rsidRPr="00D5743C">
              <w:rPr>
                <w:rFonts w:cs="Poppins"/>
                <w:color w:val="808080"/>
                <w:sz w:val="18"/>
                <w:szCs w:val="18"/>
              </w:rPr>
              <w:t>NESO USE ONLY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4868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2946ECB0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52B0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 xml:space="preserve">Contact Name: 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DE966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E87E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73A0FDF5" w14:textId="77777777" w:rsidTr="00D5743C">
        <w:trPr>
          <w:trHeight w:val="372"/>
        </w:trPr>
        <w:tc>
          <w:tcPr>
            <w:tcW w:w="277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0F2D748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9B99A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7A0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744AEB07" w14:textId="77777777" w:rsidTr="00D5743C">
        <w:trPr>
          <w:trHeight w:val="372"/>
        </w:trPr>
        <w:tc>
          <w:tcPr>
            <w:tcW w:w="27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B9FFC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54350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39D1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06C1361B" w14:textId="77777777" w:rsidTr="00D5743C">
        <w:trPr>
          <w:trHeight w:val="372"/>
        </w:trPr>
        <w:tc>
          <w:tcPr>
            <w:tcW w:w="27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75F27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A65DB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8B27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72BE546B" w14:textId="77777777" w:rsidTr="00D5743C">
        <w:trPr>
          <w:trHeight w:val="372"/>
        </w:trPr>
        <w:tc>
          <w:tcPr>
            <w:tcW w:w="27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5629B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4A203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0E6D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4BD024B7" w14:textId="77777777" w:rsidTr="00D5743C">
        <w:trPr>
          <w:trHeight w:val="372"/>
        </w:trPr>
        <w:tc>
          <w:tcPr>
            <w:tcW w:w="27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9917F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7C19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7F15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54F7F7BD" w14:textId="77777777" w:rsidTr="00D5743C">
        <w:trPr>
          <w:trHeight w:val="372"/>
        </w:trPr>
        <w:tc>
          <w:tcPr>
            <w:tcW w:w="277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D6364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A9DD1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0E07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103C8EDB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E0C1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Post Code: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636D0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9636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33823FF9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1722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Telephone Number 1: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80AB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E9C6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743C" w:rsidRPr="004B18AE" w14:paraId="1A55325D" w14:textId="77777777" w:rsidTr="00D5743C">
        <w:trPr>
          <w:trHeight w:val="372"/>
        </w:trPr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14CA" w14:textId="77777777" w:rsidR="00D5743C" w:rsidRPr="00D5743C" w:rsidRDefault="00D5743C" w:rsidP="00D5743C">
            <w:pPr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Telephone Number 2: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3615A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  <w:r w:rsidRPr="00EF65A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769E" w14:textId="77777777" w:rsidR="00D5743C" w:rsidRPr="00EF65A7" w:rsidRDefault="00D5743C" w:rsidP="00D5743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A020F7D" w14:textId="77777777" w:rsidR="00D5743C" w:rsidRPr="00D5743C" w:rsidRDefault="00D5743C" w:rsidP="00D5743C"/>
    <w:p w14:paraId="30AA3E21" w14:textId="77777777" w:rsidR="00D5743C" w:rsidRPr="00D5743C" w:rsidRDefault="00D5743C" w:rsidP="00D5743C"/>
    <w:p w14:paraId="3CE55BCD" w14:textId="77777777" w:rsidR="00D5743C" w:rsidRPr="00D5743C" w:rsidRDefault="00D5743C" w:rsidP="00D5743C"/>
    <w:p w14:paraId="779D911B" w14:textId="77777777" w:rsidR="00D5743C" w:rsidRPr="00D5743C" w:rsidRDefault="00D5743C" w:rsidP="00D5743C"/>
    <w:p w14:paraId="65FB5790" w14:textId="77777777" w:rsidR="00D5743C" w:rsidRPr="00D5743C" w:rsidRDefault="00D5743C" w:rsidP="00D5743C"/>
    <w:p w14:paraId="1E6C63FB" w14:textId="77777777" w:rsidR="00D5743C" w:rsidRPr="00D5743C" w:rsidRDefault="00D5743C" w:rsidP="00D5743C"/>
    <w:p w14:paraId="394FF223" w14:textId="77777777" w:rsidR="00D5743C" w:rsidRPr="00D5743C" w:rsidRDefault="00D5743C" w:rsidP="00D5743C"/>
    <w:p w14:paraId="3204A6A8" w14:textId="77777777" w:rsidR="00D5743C" w:rsidRPr="00D5743C" w:rsidRDefault="00D5743C" w:rsidP="00D5743C"/>
    <w:p w14:paraId="2BAC39F6" w14:textId="77777777" w:rsidR="00D5743C" w:rsidRPr="00D5743C" w:rsidRDefault="00D5743C" w:rsidP="00D5743C"/>
    <w:p w14:paraId="5132263D" w14:textId="77777777" w:rsidR="00D5743C" w:rsidRPr="00D5743C" w:rsidRDefault="00D5743C" w:rsidP="00D5743C"/>
    <w:p w14:paraId="59E082FE" w14:textId="77777777" w:rsidR="00D5743C" w:rsidRPr="00D5743C" w:rsidRDefault="00D5743C" w:rsidP="00D5743C"/>
    <w:p w14:paraId="5DA59A83" w14:textId="77777777" w:rsidR="00D5743C" w:rsidRPr="00D5743C" w:rsidRDefault="00D5743C" w:rsidP="00D5743C"/>
    <w:p w14:paraId="79D81020" w14:textId="77777777" w:rsidR="00D5743C" w:rsidRPr="00D5743C" w:rsidRDefault="00D5743C" w:rsidP="00D5743C"/>
    <w:p w14:paraId="34EED21B" w14:textId="77777777" w:rsidR="00D5743C" w:rsidRPr="00D5743C" w:rsidRDefault="00D5743C" w:rsidP="00D5743C"/>
    <w:p w14:paraId="7FEDCF52" w14:textId="77777777" w:rsidR="00D5743C" w:rsidRPr="00D5743C" w:rsidRDefault="00D5743C" w:rsidP="00D5743C"/>
    <w:p w14:paraId="265BC9B3" w14:textId="77777777" w:rsidR="00D5743C" w:rsidRDefault="00D5743C" w:rsidP="00D5743C"/>
    <w:p w14:paraId="4E856F5B" w14:textId="77777777" w:rsidR="00D5743C" w:rsidRDefault="00D5743C" w:rsidP="00D5743C"/>
    <w:p w14:paraId="5CC53E09" w14:textId="77777777" w:rsidR="00D5743C" w:rsidRDefault="00D5743C" w:rsidP="00D5743C"/>
    <w:p w14:paraId="45439841" w14:textId="77777777" w:rsidR="00D5743C" w:rsidRDefault="00D5743C" w:rsidP="00D5743C"/>
    <w:p w14:paraId="7D8EAC3E" w14:textId="77777777" w:rsidR="00D5743C" w:rsidRDefault="00D5743C" w:rsidP="00D5743C"/>
    <w:p w14:paraId="7C5EC06C" w14:textId="77777777" w:rsidR="00D5743C" w:rsidRDefault="00D5743C" w:rsidP="00D5743C"/>
    <w:p w14:paraId="21F0A35E" w14:textId="77777777" w:rsidR="00D5743C" w:rsidRDefault="00D5743C" w:rsidP="00D5743C"/>
    <w:p w14:paraId="5BE54A4D" w14:textId="77777777" w:rsidR="00D5743C" w:rsidRDefault="00D5743C" w:rsidP="00D5743C"/>
    <w:p w14:paraId="3757633E" w14:textId="77777777" w:rsidR="00D5743C" w:rsidRDefault="00D5743C" w:rsidP="00D5743C"/>
    <w:p w14:paraId="0F5FB9E7" w14:textId="77777777" w:rsidR="00D5743C" w:rsidRDefault="00D5743C" w:rsidP="00D5743C"/>
    <w:tbl>
      <w:tblPr>
        <w:tblpPr w:leftFromText="180" w:rightFromText="180" w:vertAnchor="text" w:horzAnchor="margin" w:tblpY="53"/>
        <w:tblW w:w="7763" w:type="dxa"/>
        <w:tblLayout w:type="fixed"/>
        <w:tblLook w:val="04A0" w:firstRow="1" w:lastRow="0" w:firstColumn="1" w:lastColumn="0" w:noHBand="0" w:noVBand="1"/>
      </w:tblPr>
      <w:tblGrid>
        <w:gridCol w:w="596"/>
        <w:gridCol w:w="2079"/>
        <w:gridCol w:w="5088"/>
      </w:tblGrid>
      <w:tr w:rsidR="00D5743C" w:rsidRPr="004B18AE" w14:paraId="114E1D8C" w14:textId="77777777" w:rsidTr="00E64DDA">
        <w:trPr>
          <w:trHeight w:val="319"/>
        </w:trPr>
        <w:tc>
          <w:tcPr>
            <w:tcW w:w="77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83D34E" w14:textId="77777777" w:rsidR="00D5743C" w:rsidRPr="00C53692" w:rsidRDefault="00D5743C" w:rsidP="00E64DDA">
            <w:pPr>
              <w:jc w:val="center"/>
              <w:rPr>
                <w:rFonts w:cs="Poppins"/>
                <w:b/>
                <w:color w:val="000000"/>
              </w:rPr>
            </w:pPr>
            <w:r w:rsidRPr="00C53692">
              <w:rPr>
                <w:rFonts w:cs="Poppins"/>
                <w:b/>
                <w:color w:val="000000"/>
              </w:rPr>
              <w:lastRenderedPageBreak/>
              <w:t>Recipients of Electronic Data</w:t>
            </w:r>
          </w:p>
        </w:tc>
      </w:tr>
      <w:tr w:rsidR="00D5743C" w:rsidRPr="004B18AE" w14:paraId="071C446F" w14:textId="77777777" w:rsidTr="00D5743C">
        <w:trPr>
          <w:trHeight w:val="685"/>
        </w:trPr>
        <w:tc>
          <w:tcPr>
            <w:tcW w:w="77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7A3864" w:themeFill="accent2"/>
            <w:vAlign w:val="bottom"/>
            <w:hideMark/>
          </w:tcPr>
          <w:p w14:paraId="7CD03EE6" w14:textId="77777777" w:rsidR="00D5743C" w:rsidRPr="00D5743C" w:rsidRDefault="00D5743C" w:rsidP="00E64DDA">
            <w:pPr>
              <w:rPr>
                <w:rFonts w:cs="Poppins"/>
                <w:color w:val="FFFFFF"/>
                <w:sz w:val="18"/>
                <w:szCs w:val="18"/>
              </w:rPr>
            </w:pPr>
            <w:r w:rsidRPr="00D5743C">
              <w:rPr>
                <w:rFonts w:cs="Poppins"/>
                <w:color w:val="FFFFFF"/>
                <w:sz w:val="18"/>
                <w:szCs w:val="18"/>
              </w:rPr>
              <w:t>Please provide individuals email addresses to receive backing data.</w:t>
            </w:r>
          </w:p>
          <w:p w14:paraId="5C0A02DA" w14:textId="77777777" w:rsidR="00D5743C" w:rsidRPr="00D5743C" w:rsidRDefault="00D5743C" w:rsidP="00E64DDA">
            <w:pPr>
              <w:rPr>
                <w:rFonts w:cs="Poppins"/>
                <w:b/>
                <w:bCs/>
                <w:color w:val="FFFFFF"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color w:val="FFFFFF"/>
                <w:sz w:val="18"/>
                <w:szCs w:val="18"/>
              </w:rPr>
              <w:t>NOTE: backing data is provided by SharePoint and SharePoint access cannot be granted to a shared mailbox.  Any shared mailboxes you provide will be added to our mailing list, but we will not be able to share backing data and invoices to these.</w:t>
            </w:r>
          </w:p>
        </w:tc>
      </w:tr>
      <w:tr w:rsidR="00D5743C" w:rsidRPr="004B18AE" w14:paraId="58DB0D60" w14:textId="77777777" w:rsidTr="00D5743C">
        <w:trPr>
          <w:trHeight w:val="395"/>
        </w:trPr>
        <w:tc>
          <w:tcPr>
            <w:tcW w:w="26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A3864" w:themeFill="accent2"/>
            <w:noWrap/>
            <w:vAlign w:val="center"/>
            <w:hideMark/>
          </w:tcPr>
          <w:p w14:paraId="627A04A1" w14:textId="77777777" w:rsidR="00D5743C" w:rsidRPr="00D5743C" w:rsidRDefault="00D5743C" w:rsidP="00E64DDA">
            <w:pPr>
              <w:rPr>
                <w:rFonts w:cs="Poppins"/>
                <w:b/>
                <w:bCs/>
                <w:color w:val="FFFFFF"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color w:val="FFFFFF"/>
                <w:sz w:val="18"/>
                <w:szCs w:val="18"/>
              </w:rPr>
              <w:t>Contact Name: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7A3864" w:themeFill="accent2"/>
            <w:noWrap/>
            <w:vAlign w:val="center"/>
            <w:hideMark/>
          </w:tcPr>
          <w:p w14:paraId="7E107811" w14:textId="77777777" w:rsidR="00D5743C" w:rsidRPr="00D5743C" w:rsidRDefault="00D5743C" w:rsidP="00E64DDA">
            <w:pPr>
              <w:rPr>
                <w:rFonts w:cs="Poppins"/>
                <w:b/>
                <w:bCs/>
                <w:color w:val="FFFFFF"/>
                <w:sz w:val="18"/>
                <w:szCs w:val="18"/>
              </w:rPr>
            </w:pPr>
            <w:r w:rsidRPr="00D5743C">
              <w:rPr>
                <w:rFonts w:cs="Poppins"/>
                <w:b/>
                <w:bCs/>
                <w:color w:val="FFFFFF"/>
                <w:sz w:val="18"/>
                <w:szCs w:val="18"/>
              </w:rPr>
              <w:t>Email:</w:t>
            </w:r>
          </w:p>
        </w:tc>
      </w:tr>
      <w:tr w:rsidR="00D5743C" w:rsidRPr="004B18AE" w14:paraId="389DC29C" w14:textId="77777777" w:rsidTr="00C53692">
        <w:trPr>
          <w:trHeight w:val="443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  <w:hideMark/>
          </w:tcPr>
          <w:p w14:paraId="669CF69C" w14:textId="77777777" w:rsidR="00D5743C" w:rsidRPr="00D5743C" w:rsidRDefault="00D5743C" w:rsidP="00E64DDA">
            <w:pPr>
              <w:jc w:val="right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  <w:hideMark/>
          </w:tcPr>
          <w:p w14:paraId="2EADBD9A" w14:textId="77777777" w:rsidR="00D5743C" w:rsidRPr="00D5743C" w:rsidRDefault="00D5743C" w:rsidP="00E64DDA">
            <w:pPr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  <w:hideMark/>
          </w:tcPr>
          <w:p w14:paraId="5A4F8B3E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  <w:highlight w:val="yellow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</w:tr>
      <w:tr w:rsidR="00D5743C" w:rsidRPr="004B18AE" w14:paraId="63DFE991" w14:textId="77777777" w:rsidTr="00E64DDA">
        <w:trPr>
          <w:trHeight w:val="39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A288" w14:textId="77777777" w:rsidR="00D5743C" w:rsidRPr="00D5743C" w:rsidRDefault="00D5743C" w:rsidP="00E64DDA">
            <w:pPr>
              <w:jc w:val="right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F64C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B8F8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</w:tr>
      <w:tr w:rsidR="00D5743C" w:rsidRPr="004B18AE" w14:paraId="5299732E" w14:textId="77777777" w:rsidTr="00E64DDA">
        <w:trPr>
          <w:trHeight w:val="39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5A09" w14:textId="77777777" w:rsidR="00D5743C" w:rsidRPr="00D5743C" w:rsidRDefault="00D5743C" w:rsidP="00E64DDA">
            <w:pPr>
              <w:jc w:val="right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D680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AE0F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</w:tr>
      <w:tr w:rsidR="00D5743C" w:rsidRPr="004B18AE" w14:paraId="2A306A45" w14:textId="77777777" w:rsidTr="00E64DDA">
        <w:trPr>
          <w:trHeight w:val="39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7DC1" w14:textId="77777777" w:rsidR="00D5743C" w:rsidRPr="00D5743C" w:rsidRDefault="00D5743C" w:rsidP="00E64DDA">
            <w:pPr>
              <w:jc w:val="right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5158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CF4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</w:tr>
      <w:tr w:rsidR="00D5743C" w:rsidRPr="004B18AE" w14:paraId="6E0764F8" w14:textId="77777777" w:rsidTr="00E64DDA">
        <w:trPr>
          <w:trHeight w:val="39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9370" w14:textId="77777777" w:rsidR="00D5743C" w:rsidRPr="00D5743C" w:rsidRDefault="00D5743C" w:rsidP="00E64DDA">
            <w:pPr>
              <w:jc w:val="right"/>
              <w:rPr>
                <w:rFonts w:cs="Poppins"/>
                <w:b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F645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92F3" w14:textId="77777777" w:rsidR="00D5743C" w:rsidRPr="00D5743C" w:rsidRDefault="00D5743C" w:rsidP="00E64DDA">
            <w:pPr>
              <w:jc w:val="center"/>
              <w:rPr>
                <w:rFonts w:cs="Poppins"/>
                <w:color w:val="000000"/>
                <w:sz w:val="18"/>
                <w:szCs w:val="18"/>
              </w:rPr>
            </w:pPr>
            <w:r w:rsidRPr="00D5743C">
              <w:rPr>
                <w:rFonts w:cs="Poppins"/>
                <w:color w:val="000000"/>
                <w:sz w:val="18"/>
                <w:szCs w:val="18"/>
              </w:rPr>
              <w:t> </w:t>
            </w:r>
          </w:p>
        </w:tc>
      </w:tr>
    </w:tbl>
    <w:p w14:paraId="2FBE7B10" w14:textId="77777777" w:rsidR="00D5743C" w:rsidRDefault="00D5743C" w:rsidP="00D5743C"/>
    <w:p w14:paraId="5DC02F1A" w14:textId="77777777" w:rsidR="00C53692" w:rsidRPr="00C53692" w:rsidRDefault="00C53692" w:rsidP="00C53692"/>
    <w:p w14:paraId="0088B95F" w14:textId="77777777" w:rsidR="00C53692" w:rsidRPr="00C53692" w:rsidRDefault="00C53692" w:rsidP="00C53692"/>
    <w:p w14:paraId="55137EB7" w14:textId="77777777" w:rsidR="00C53692" w:rsidRPr="00C53692" w:rsidRDefault="00C53692" w:rsidP="00C53692"/>
    <w:p w14:paraId="249F30EE" w14:textId="77777777" w:rsidR="00C53692" w:rsidRPr="00C53692" w:rsidRDefault="00C53692" w:rsidP="00C53692"/>
    <w:p w14:paraId="458C4D5A" w14:textId="77777777" w:rsidR="00C53692" w:rsidRPr="00C53692" w:rsidRDefault="00C53692" w:rsidP="00C53692"/>
    <w:p w14:paraId="019FF39D" w14:textId="77777777" w:rsidR="00C53692" w:rsidRPr="00C53692" w:rsidRDefault="00C53692" w:rsidP="00C53692"/>
    <w:p w14:paraId="03F8F836" w14:textId="77777777" w:rsidR="00C53692" w:rsidRPr="00C53692" w:rsidRDefault="00C53692" w:rsidP="00C53692"/>
    <w:p w14:paraId="7F190CF4" w14:textId="77777777" w:rsidR="00C53692" w:rsidRPr="00C53692" w:rsidRDefault="00C53692" w:rsidP="00C53692"/>
    <w:p w14:paraId="142BF6B9" w14:textId="77777777" w:rsidR="00C53692" w:rsidRDefault="00C53692" w:rsidP="00C53692"/>
    <w:p w14:paraId="6E4E2066" w14:textId="77777777" w:rsidR="00C53692" w:rsidRDefault="00C53692" w:rsidP="00C53692"/>
    <w:p w14:paraId="65944750" w14:textId="74523BF0" w:rsidR="00C53692" w:rsidRPr="00C53692" w:rsidRDefault="00C53692" w:rsidP="00C53692">
      <w:pPr>
        <w:spacing w:line="360" w:lineRule="auto"/>
        <w:rPr>
          <w:rFonts w:cs="Poppins"/>
          <w:b/>
          <w:bCs/>
        </w:rPr>
      </w:pPr>
      <w:r w:rsidRPr="00C53692">
        <w:rPr>
          <w:rFonts w:cs="Poppins"/>
          <w:shd w:val="clear" w:color="auto" w:fill="FF00FF"/>
        </w:rPr>
        <w:tab/>
      </w:r>
      <w:r w:rsidRPr="00C53692">
        <w:rPr>
          <w:rFonts w:cs="Poppins"/>
        </w:rPr>
        <w:t xml:space="preserve">  = </w:t>
      </w:r>
      <w:r w:rsidRPr="00C53692">
        <w:rPr>
          <w:rFonts w:cs="Poppins"/>
          <w:b/>
          <w:bCs/>
        </w:rPr>
        <w:t>Primary email address, used in bank validation process.</w:t>
      </w:r>
    </w:p>
    <w:tbl>
      <w:tblPr>
        <w:tblpPr w:leftFromText="180" w:rightFromText="180" w:vertAnchor="text" w:horzAnchor="margin" w:tblpY="5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35"/>
      </w:tblGrid>
      <w:tr w:rsidR="00B728D0" w14:paraId="66C2989C" w14:textId="77777777" w:rsidTr="00B728D0">
        <w:tc>
          <w:tcPr>
            <w:tcW w:w="4219" w:type="dxa"/>
            <w:gridSpan w:val="2"/>
            <w:shd w:val="clear" w:color="auto" w:fill="auto"/>
          </w:tcPr>
          <w:p w14:paraId="1027ED2D" w14:textId="77777777" w:rsidR="00B728D0" w:rsidRPr="00B728D0" w:rsidRDefault="00B728D0" w:rsidP="00B728D0">
            <w:pPr>
              <w:jc w:val="center"/>
              <w:rPr>
                <w:rFonts w:eastAsia="Calibri" w:cs="Poppins"/>
                <w:b/>
              </w:rPr>
            </w:pPr>
            <w:r w:rsidRPr="00B728D0">
              <w:rPr>
                <w:rFonts w:eastAsia="Calibri" w:cs="Poppins"/>
                <w:b/>
              </w:rPr>
              <w:t>Authorisation</w:t>
            </w:r>
          </w:p>
        </w:tc>
      </w:tr>
      <w:tr w:rsidR="00B728D0" w14:paraId="03316F09" w14:textId="77777777" w:rsidTr="00B728D0">
        <w:tc>
          <w:tcPr>
            <w:tcW w:w="1384" w:type="dxa"/>
            <w:shd w:val="clear" w:color="auto" w:fill="7A3864"/>
          </w:tcPr>
          <w:p w14:paraId="52657A87" w14:textId="77777777" w:rsidR="00B728D0" w:rsidRPr="00B728D0" w:rsidRDefault="00B728D0" w:rsidP="00B728D0">
            <w:pPr>
              <w:rPr>
                <w:rFonts w:eastAsia="Calibri" w:cs="Poppins"/>
                <w:b/>
                <w:color w:val="FFFFFF"/>
                <w:sz w:val="18"/>
                <w:szCs w:val="18"/>
              </w:rPr>
            </w:pPr>
            <w:r w:rsidRPr="00B728D0">
              <w:rPr>
                <w:rFonts w:eastAsia="Calibri" w:cs="Poppins"/>
                <w:b/>
                <w:color w:val="FFFFFF"/>
                <w:sz w:val="18"/>
                <w:szCs w:val="18"/>
              </w:rPr>
              <w:t>Print Name</w:t>
            </w:r>
          </w:p>
        </w:tc>
        <w:tc>
          <w:tcPr>
            <w:tcW w:w="2835" w:type="dxa"/>
            <w:shd w:val="clear" w:color="auto" w:fill="auto"/>
          </w:tcPr>
          <w:p w14:paraId="1A1A6F6D" w14:textId="77777777" w:rsidR="00B728D0" w:rsidRPr="00B728D0" w:rsidRDefault="00B728D0" w:rsidP="00B728D0">
            <w:pPr>
              <w:rPr>
                <w:rFonts w:eastAsia="Calibri" w:cs="Poppins"/>
              </w:rPr>
            </w:pPr>
          </w:p>
        </w:tc>
      </w:tr>
      <w:tr w:rsidR="00B728D0" w14:paraId="00273A47" w14:textId="77777777" w:rsidTr="00B728D0">
        <w:tc>
          <w:tcPr>
            <w:tcW w:w="1384" w:type="dxa"/>
            <w:shd w:val="clear" w:color="auto" w:fill="7A3864"/>
          </w:tcPr>
          <w:p w14:paraId="1A7D55DB" w14:textId="77777777" w:rsidR="00B728D0" w:rsidRPr="00B728D0" w:rsidRDefault="00B728D0" w:rsidP="00B728D0">
            <w:pPr>
              <w:rPr>
                <w:rFonts w:eastAsia="Calibri" w:cs="Poppins"/>
                <w:b/>
                <w:color w:val="FFFFFF"/>
                <w:sz w:val="18"/>
                <w:szCs w:val="18"/>
              </w:rPr>
            </w:pPr>
            <w:r w:rsidRPr="00B728D0">
              <w:rPr>
                <w:rFonts w:eastAsia="Calibri" w:cs="Poppins"/>
                <w:b/>
                <w:color w:val="FFFFFF"/>
                <w:sz w:val="18"/>
                <w:szCs w:val="18"/>
              </w:rPr>
              <w:t>Signed</w:t>
            </w:r>
          </w:p>
        </w:tc>
        <w:tc>
          <w:tcPr>
            <w:tcW w:w="2835" w:type="dxa"/>
            <w:shd w:val="clear" w:color="auto" w:fill="auto"/>
          </w:tcPr>
          <w:p w14:paraId="55538522" w14:textId="77777777" w:rsidR="00B728D0" w:rsidRPr="00B728D0" w:rsidRDefault="00B728D0" w:rsidP="00B728D0">
            <w:pPr>
              <w:rPr>
                <w:rFonts w:eastAsia="Calibri" w:cs="Poppins"/>
              </w:rPr>
            </w:pPr>
          </w:p>
        </w:tc>
      </w:tr>
      <w:tr w:rsidR="00B728D0" w14:paraId="285999D1" w14:textId="77777777" w:rsidTr="00B728D0">
        <w:tc>
          <w:tcPr>
            <w:tcW w:w="1384" w:type="dxa"/>
            <w:shd w:val="clear" w:color="auto" w:fill="7A3864"/>
          </w:tcPr>
          <w:p w14:paraId="7BF36FDC" w14:textId="77777777" w:rsidR="00B728D0" w:rsidRPr="00B728D0" w:rsidRDefault="00B728D0" w:rsidP="00B728D0">
            <w:pPr>
              <w:rPr>
                <w:rFonts w:eastAsia="Calibri" w:cs="Poppins"/>
                <w:b/>
                <w:color w:val="FFFFFF"/>
                <w:sz w:val="18"/>
                <w:szCs w:val="18"/>
              </w:rPr>
            </w:pPr>
            <w:r w:rsidRPr="00B728D0">
              <w:rPr>
                <w:rFonts w:eastAsia="Calibri" w:cs="Poppins"/>
                <w:b/>
                <w:color w:val="FFFFFF"/>
                <w:sz w:val="18"/>
                <w:szCs w:val="18"/>
              </w:rPr>
              <w:t>Position</w:t>
            </w:r>
          </w:p>
        </w:tc>
        <w:tc>
          <w:tcPr>
            <w:tcW w:w="2835" w:type="dxa"/>
            <w:shd w:val="clear" w:color="auto" w:fill="auto"/>
          </w:tcPr>
          <w:p w14:paraId="4517425C" w14:textId="77777777" w:rsidR="00B728D0" w:rsidRPr="00B728D0" w:rsidRDefault="00B728D0" w:rsidP="00B728D0">
            <w:pPr>
              <w:rPr>
                <w:rFonts w:eastAsia="Calibri" w:cs="Poppins"/>
              </w:rPr>
            </w:pPr>
          </w:p>
        </w:tc>
      </w:tr>
      <w:tr w:rsidR="00B728D0" w14:paraId="4D4C3C95" w14:textId="77777777" w:rsidTr="00B728D0">
        <w:tc>
          <w:tcPr>
            <w:tcW w:w="1384" w:type="dxa"/>
            <w:shd w:val="clear" w:color="auto" w:fill="7A3864"/>
          </w:tcPr>
          <w:p w14:paraId="106EAAF7" w14:textId="77777777" w:rsidR="00B728D0" w:rsidRPr="00B728D0" w:rsidRDefault="00B728D0" w:rsidP="00B728D0">
            <w:pPr>
              <w:rPr>
                <w:rFonts w:eastAsia="Calibri" w:cs="Poppins"/>
                <w:b/>
                <w:color w:val="FFFFFF"/>
                <w:sz w:val="18"/>
                <w:szCs w:val="18"/>
              </w:rPr>
            </w:pPr>
            <w:r w:rsidRPr="00B728D0">
              <w:rPr>
                <w:rFonts w:eastAsia="Calibri" w:cs="Poppins"/>
                <w:b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835" w:type="dxa"/>
            <w:shd w:val="clear" w:color="auto" w:fill="auto"/>
          </w:tcPr>
          <w:p w14:paraId="00A17683" w14:textId="77777777" w:rsidR="00B728D0" w:rsidRPr="00B728D0" w:rsidRDefault="00B728D0" w:rsidP="00B728D0">
            <w:pPr>
              <w:rPr>
                <w:rFonts w:eastAsia="Calibri" w:cs="Poppins"/>
              </w:rPr>
            </w:pPr>
          </w:p>
        </w:tc>
      </w:tr>
    </w:tbl>
    <w:p w14:paraId="4FA41A5D" w14:textId="77777777" w:rsidR="00C53692" w:rsidRPr="00C53692" w:rsidRDefault="00C53692" w:rsidP="00C53692"/>
    <w:sectPr w:rsidR="00C53692" w:rsidRPr="00C53692" w:rsidSect="00AE224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6829" w14:textId="77777777" w:rsidR="00273AA4" w:rsidRDefault="00273AA4" w:rsidP="00A62BFF">
      <w:pPr>
        <w:spacing w:after="0"/>
      </w:pPr>
      <w:r>
        <w:separator/>
      </w:r>
    </w:p>
  </w:endnote>
  <w:endnote w:type="continuationSeparator" w:id="0">
    <w:p w14:paraId="11E3335C" w14:textId="77777777" w:rsidR="00273AA4" w:rsidRDefault="00273AA4" w:rsidP="00A62BFF">
      <w:pPr>
        <w:spacing w:after="0"/>
      </w:pPr>
      <w:r>
        <w:continuationSeparator/>
      </w:r>
    </w:p>
  </w:endnote>
  <w:endnote w:type="continuationNotice" w:id="1">
    <w:p w14:paraId="38E40D59" w14:textId="77777777" w:rsidR="00273AA4" w:rsidRDefault="00273A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EndPr/>
    <w:sdtContent>
      <w:p w14:paraId="78196754" w14:textId="77777777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19DEC71" w14:textId="77777777" w:rsidR="00B26D29" w:rsidRPr="00AE2241" w:rsidRDefault="004B7E91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65BE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64CCE7FE" wp14:editId="23ECF52F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86D3DB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CCE7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5486D3DB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A8E2" w14:textId="77777777" w:rsidR="00273AA4" w:rsidRDefault="00273AA4" w:rsidP="00A62BFF">
      <w:pPr>
        <w:spacing w:after="0"/>
      </w:pPr>
      <w:r>
        <w:separator/>
      </w:r>
    </w:p>
  </w:footnote>
  <w:footnote w:type="continuationSeparator" w:id="0">
    <w:p w14:paraId="1AFB62FC" w14:textId="77777777" w:rsidR="00273AA4" w:rsidRDefault="00273AA4" w:rsidP="00A62BFF">
      <w:pPr>
        <w:spacing w:after="0"/>
      </w:pPr>
      <w:r>
        <w:continuationSeparator/>
      </w:r>
    </w:p>
  </w:footnote>
  <w:footnote w:type="continuationNotice" w:id="1">
    <w:p w14:paraId="620B7638" w14:textId="77777777" w:rsidR="00273AA4" w:rsidRDefault="00273A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9CE3" w14:textId="77777777" w:rsidR="00AE2241" w:rsidRDefault="00EB2BC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</w:rPr>
      <w:drawing>
        <wp:anchor distT="0" distB="0" distL="114300" distR="114300" simplePos="0" relativeHeight="251658241" behindDoc="1" locked="1" layoutInCell="1" allowOverlap="0" wp14:anchorId="2A2D8B10" wp14:editId="303CBCD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E58FB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33385327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12DABAF7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6C434741" w14:textId="77777777" w:rsidR="008313D5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2544" w14:textId="77777777" w:rsidR="00DF17EF" w:rsidRPr="004365E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2525E172" wp14:editId="39469B9F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08001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029B5D84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D5F3871" w14:textId="77777777" w:rsidR="00B26D29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217353298">
    <w:abstractNumId w:val="12"/>
  </w:num>
  <w:num w:numId="14" w16cid:durableId="1042053295">
    <w:abstractNumId w:val="13"/>
  </w:num>
  <w:num w:numId="15" w16cid:durableId="401565751">
    <w:abstractNumId w:val="17"/>
  </w:num>
  <w:num w:numId="16" w16cid:durableId="1280262003">
    <w:abstractNumId w:val="15"/>
  </w:num>
  <w:num w:numId="17" w16cid:durableId="895353830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14"/>
  </w:num>
  <w:num w:numId="19" w16cid:durableId="178121894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E5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E6F07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6900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3AA4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51FA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089D"/>
    <w:rsid w:val="00710EAE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272AE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77715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08E5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697E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7FC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56597"/>
    <w:rsid w:val="00B60800"/>
    <w:rsid w:val="00B60E8B"/>
    <w:rsid w:val="00B6242E"/>
    <w:rsid w:val="00B64D66"/>
    <w:rsid w:val="00B64EA4"/>
    <w:rsid w:val="00B71156"/>
    <w:rsid w:val="00B728D0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22B"/>
    <w:rsid w:val="00B936C7"/>
    <w:rsid w:val="00B93772"/>
    <w:rsid w:val="00B937ED"/>
    <w:rsid w:val="00B938C1"/>
    <w:rsid w:val="00B95292"/>
    <w:rsid w:val="00B96EBA"/>
    <w:rsid w:val="00B9781B"/>
    <w:rsid w:val="00B979D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0F46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3692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64B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5743C"/>
    <w:rsid w:val="00D6377A"/>
    <w:rsid w:val="00D638FD"/>
    <w:rsid w:val="00D6534C"/>
    <w:rsid w:val="00D65D93"/>
    <w:rsid w:val="00D67A4C"/>
    <w:rsid w:val="00D67B7D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39D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089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CC68CF"/>
  <w15:docId w15:val="{6D401372-9330-49F7-BE7D-9FA44C6E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241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AE2241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AE2241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AE2241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E2241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E2241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E2241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E2241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E2241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E2241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F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7F49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E224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AE2241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AE2241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AE2241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E2241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AE224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E2241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E2241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E2241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E2241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E2241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AE2241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AE2241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B27F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AE2241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AE2241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AE2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AE2241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Default">
    <w:name w:val="Default"/>
    <w:rsid w:val="001C6900"/>
    <w:pPr>
      <w:autoSpaceDE w:val="0"/>
      <w:autoSpaceDN w:val="0"/>
      <w:adjustRightInd w:val="0"/>
      <w:spacing w:after="0"/>
    </w:pPr>
    <w:rPr>
      <w:rFonts w:ascii="Poppins" w:hAnsi="Poppins" w:cs="Poppi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ettlement.queries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pa.roopa\AppData\Local\Temp\1\9a301597-8dc8-444f-8d29-fff490ec0221_Poppins.zip.221\Poppins\Confidential\738261_NESO%20Word%20Template%20-%20Blank_S2_Oct_24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2c24aed8-7e50-412a-88ed-9c70d948256c">
      <UserInfo>
        <DisplayName/>
        <AccountId xsi:nil="true"/>
        <AccountType/>
      </UserInfo>
    </SharedWithUsers>
    <lcf76f155ced4ddcb4097134ff3c332f xmlns="4f165af4-2b8d-43d3-a1c1-ca40126c3dc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C39721ABD9479A31E72F7785FC76" ma:contentTypeVersion="18" ma:contentTypeDescription="Create a new document." ma:contentTypeScope="" ma:versionID="60fe6e2de4393e96835bff9d3d897e73">
  <xsd:schema xmlns:xsd="http://www.w3.org/2001/XMLSchema" xmlns:xs="http://www.w3.org/2001/XMLSchema" xmlns:p="http://schemas.microsoft.com/office/2006/metadata/properties" xmlns:ns2="4f165af4-2b8d-43d3-a1c1-ca40126c3dc2" xmlns:ns3="2c24aed8-7e50-412a-88ed-9c70d948256c" xmlns:ns4="cadce026-d35b-4a62-a2ee-1436bb44fb55" targetNamespace="http://schemas.microsoft.com/office/2006/metadata/properties" ma:root="true" ma:fieldsID="97920b8414fdb03b5d6657b7da29b78c" ns2:_="" ns3:_="" ns4:_="">
    <xsd:import namespace="4f165af4-2b8d-43d3-a1c1-ca40126c3dc2"/>
    <xsd:import namespace="2c24aed8-7e50-412a-88ed-9c70d948256c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5af4-2b8d-43d3-a1c1-ca40126c3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4aed8-7e50-412a-88ed-9c70d9482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f6a0c9e-10ee-41ba-8cb8-adfa7530ff4e}" ma:internalName="TaxCatchAll" ma:showField="CatchAllData" ma:web="2c24aed8-7e50-412a-88ed-9c70d948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c24aed8-7e50-412a-88ed-9c70d948256c"/>
    <ds:schemaRef ds:uri="4f165af4-2b8d-43d3-a1c1-ca40126c3dc2"/>
  </ds:schemaRefs>
</ds:datastoreItem>
</file>

<file path=customXml/itemProps4.xml><?xml version="1.0" encoding="utf-8"?>
<ds:datastoreItem xmlns:ds="http://schemas.openxmlformats.org/officeDocument/2006/customXml" ds:itemID="{C69E32A9-3FC8-47E0-9094-00CFBB74A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65af4-2b8d-43d3-a1c1-ca40126c3dc2"/>
    <ds:schemaRef ds:uri="2c24aed8-7e50-412a-88ed-9c70d948256c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</Template>
  <TotalTime>36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Roopa Keshavalu (ESO)</dc:creator>
  <cp:keywords/>
  <dc:description/>
  <cp:lastModifiedBy>Mike Webb [NESO]</cp:lastModifiedBy>
  <cp:revision>17</cp:revision>
  <cp:lastPrinted>2025-01-16T12:55:00Z</cp:lastPrinted>
  <dcterms:created xsi:type="dcterms:W3CDTF">2024-12-20T10:50:00Z</dcterms:created>
  <dcterms:modified xsi:type="dcterms:W3CDTF">2025-07-24T10:13:00Z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0x01010018DBC39721ABD9479A31E72F7785FC76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