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83A1" w14:textId="77777777" w:rsidR="00AA0313" w:rsidRPr="00A84E23" w:rsidRDefault="00AA0313" w:rsidP="00AA0313">
      <w:pPr>
        <w:pStyle w:val="DocumentTitle"/>
        <w:framePr w:w="7696" w:wrap="notBeside" w:x="1096" w:y="2341"/>
      </w:pPr>
      <w:r w:rsidRPr="00A84E23">
        <w:t>Agenda</w:t>
      </w:r>
    </w:p>
    <w:p w14:paraId="6E82AAA6" w14:textId="77777777" w:rsidR="00114BDB" w:rsidRPr="004365EB" w:rsidRDefault="00114BDB" w:rsidP="00F96625">
      <w:pPr>
        <w:pStyle w:val="Heading2"/>
        <w:rPr>
          <w:rFonts w:cs="Poppins"/>
        </w:rPr>
      </w:pPr>
    </w:p>
    <w:p w14:paraId="25D99DDD" w14:textId="22C2B0B6" w:rsidR="002D313A" w:rsidRPr="004365EB" w:rsidRDefault="006D4436" w:rsidP="002D313A">
      <w:pPr>
        <w:pStyle w:val="Heading2"/>
        <w:rPr>
          <w:rFonts w:cs="Poppins"/>
        </w:rPr>
      </w:pPr>
      <w:r>
        <w:rPr>
          <w:rFonts w:cs="Poppins"/>
        </w:rPr>
        <w:t>Grid Code Development Forum</w:t>
      </w:r>
    </w:p>
    <w:tbl>
      <w:tblPr>
        <w:tblStyle w:val="NationalGrid"/>
        <w:tblW w:w="0" w:type="auto"/>
        <w:tblLook w:val="0480" w:firstRow="0" w:lastRow="0" w:firstColumn="1" w:lastColumn="0" w:noHBand="0" w:noVBand="1"/>
      </w:tblPr>
      <w:tblGrid>
        <w:gridCol w:w="832"/>
        <w:gridCol w:w="1900"/>
        <w:gridCol w:w="1125"/>
        <w:gridCol w:w="5889"/>
      </w:tblGrid>
      <w:tr w:rsidR="006D4436" w14:paraId="2266A597" w14:textId="77777777" w:rsidTr="00AC2053">
        <w:tc>
          <w:tcPr>
            <w:tcW w:w="832" w:type="dxa"/>
          </w:tcPr>
          <w:p w14:paraId="146487BB" w14:textId="77777777" w:rsidR="006D4436" w:rsidRPr="006D4436" w:rsidRDefault="006D4436" w:rsidP="002A7F66">
            <w:pPr>
              <w:pStyle w:val="TableColumnHeading"/>
              <w:rPr>
                <w:color w:val="FF00FF" w:themeColor="accent1"/>
              </w:rPr>
            </w:pPr>
            <w:r w:rsidRPr="006D4436">
              <w:rPr>
                <w:color w:val="FF00FF" w:themeColor="accent1"/>
              </w:rPr>
              <w:t>Date:</w:t>
            </w:r>
          </w:p>
        </w:tc>
        <w:tc>
          <w:tcPr>
            <w:tcW w:w="1900" w:type="dxa"/>
          </w:tcPr>
          <w:p w14:paraId="6FB7D006" w14:textId="567792A2" w:rsidR="006D4436" w:rsidRDefault="007E2B10" w:rsidP="002A7F66">
            <w:pPr>
              <w:pStyle w:val="TableBody"/>
            </w:pPr>
            <w:r>
              <w:t>05</w:t>
            </w:r>
            <w:r w:rsidR="006D4436">
              <w:t>/</w:t>
            </w:r>
            <w:r>
              <w:t>08</w:t>
            </w:r>
            <w:r w:rsidR="006D4436">
              <w:t>/</w:t>
            </w:r>
            <w:r>
              <w:t>2026</w:t>
            </w:r>
          </w:p>
        </w:tc>
        <w:tc>
          <w:tcPr>
            <w:tcW w:w="1125" w:type="dxa"/>
          </w:tcPr>
          <w:p w14:paraId="79B464C5" w14:textId="77777777" w:rsidR="006D4436" w:rsidRPr="006D4436" w:rsidRDefault="006D4436" w:rsidP="002A7F66">
            <w:pPr>
              <w:pStyle w:val="TableColumnHeading"/>
              <w:rPr>
                <w:color w:val="FF00FF" w:themeColor="accent1"/>
              </w:rPr>
            </w:pPr>
            <w:r w:rsidRPr="006D4436">
              <w:rPr>
                <w:color w:val="FF00FF" w:themeColor="accent1"/>
              </w:rPr>
              <w:t>Location:</w:t>
            </w:r>
          </w:p>
        </w:tc>
        <w:tc>
          <w:tcPr>
            <w:tcW w:w="5889" w:type="dxa"/>
          </w:tcPr>
          <w:p w14:paraId="188ADDAB" w14:textId="77777777" w:rsidR="006D4436" w:rsidRDefault="006D4436" w:rsidP="002A7F66">
            <w:pPr>
              <w:pStyle w:val="TableBody"/>
            </w:pPr>
            <w:r>
              <w:t>MS Teams</w:t>
            </w:r>
          </w:p>
        </w:tc>
      </w:tr>
      <w:tr w:rsidR="006D4436" w14:paraId="4A48A77F" w14:textId="77777777" w:rsidTr="00AC2053">
        <w:tc>
          <w:tcPr>
            <w:tcW w:w="832" w:type="dxa"/>
          </w:tcPr>
          <w:p w14:paraId="56EB5BBC" w14:textId="77777777" w:rsidR="006D4436" w:rsidRPr="006D4436" w:rsidRDefault="006D4436" w:rsidP="002A7F66">
            <w:pPr>
              <w:pStyle w:val="TableColumnHeading"/>
              <w:rPr>
                <w:color w:val="FF00FF" w:themeColor="accent1"/>
              </w:rPr>
            </w:pPr>
            <w:r w:rsidRPr="006D4436">
              <w:rPr>
                <w:color w:val="FF00FF" w:themeColor="accent1"/>
              </w:rPr>
              <w:t>Start:</w:t>
            </w:r>
          </w:p>
        </w:tc>
        <w:tc>
          <w:tcPr>
            <w:tcW w:w="1900" w:type="dxa"/>
          </w:tcPr>
          <w:p w14:paraId="1E2B18E2" w14:textId="77777777" w:rsidR="006D4436" w:rsidRDefault="006D4436" w:rsidP="002A7F66">
            <w:pPr>
              <w:pStyle w:val="TableBody"/>
            </w:pPr>
            <w:r>
              <w:t>09:00</w:t>
            </w:r>
          </w:p>
        </w:tc>
        <w:tc>
          <w:tcPr>
            <w:tcW w:w="1125" w:type="dxa"/>
          </w:tcPr>
          <w:p w14:paraId="76666AEB" w14:textId="77777777" w:rsidR="006D4436" w:rsidRPr="006D4436" w:rsidRDefault="006D4436" w:rsidP="002A7F66">
            <w:pPr>
              <w:pStyle w:val="TableColumnHeading"/>
              <w:rPr>
                <w:color w:val="FF00FF" w:themeColor="accent1"/>
              </w:rPr>
            </w:pPr>
            <w:r w:rsidRPr="006D4436">
              <w:rPr>
                <w:color w:val="FF00FF" w:themeColor="accent1"/>
              </w:rPr>
              <w:t>End:</w:t>
            </w:r>
          </w:p>
        </w:tc>
        <w:tc>
          <w:tcPr>
            <w:tcW w:w="5889" w:type="dxa"/>
          </w:tcPr>
          <w:p w14:paraId="5220AAE3" w14:textId="20D7C758" w:rsidR="006D4436" w:rsidRDefault="006D4436" w:rsidP="002A7F66">
            <w:pPr>
              <w:pStyle w:val="TableBody"/>
            </w:pPr>
            <w:r>
              <w:t>11:00</w:t>
            </w:r>
          </w:p>
        </w:tc>
      </w:tr>
    </w:tbl>
    <w:p w14:paraId="19DDE89D" w14:textId="77777777" w:rsidR="00AC2053" w:rsidRDefault="00AC2053" w:rsidP="00AC2053">
      <w:pPr>
        <w:pStyle w:val="Heading2"/>
      </w:pPr>
      <w:r>
        <w:t xml:space="preserve">Agenda for Grid Code Development Forum (GCDF) </w:t>
      </w:r>
    </w:p>
    <w:tbl>
      <w:tblPr>
        <w:tblStyle w:val="NationalGrid"/>
        <w:tblW w:w="10490" w:type="dxa"/>
        <w:tblLook w:val="04A0" w:firstRow="1" w:lastRow="0" w:firstColumn="1" w:lastColumn="0" w:noHBand="0" w:noVBand="1"/>
      </w:tblPr>
      <w:tblGrid>
        <w:gridCol w:w="567"/>
        <w:gridCol w:w="7230"/>
        <w:gridCol w:w="2693"/>
      </w:tblGrid>
      <w:tr w:rsidR="00AC2053" w:rsidRPr="00DF7557" w14:paraId="7467D8C2" w14:textId="77777777" w:rsidTr="002A7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tcW w:w="567" w:type="dxa"/>
          </w:tcPr>
          <w:p w14:paraId="7131904C" w14:textId="77777777" w:rsidR="00AC2053" w:rsidRPr="00DF7557" w:rsidRDefault="00AC2053" w:rsidP="002A7F66">
            <w:pPr>
              <w:pStyle w:val="TableColumnHeading"/>
            </w:pPr>
            <w:bookmarkStart w:id="0" w:name="_Hlk96438325"/>
          </w:p>
        </w:tc>
        <w:tc>
          <w:tcPr>
            <w:tcW w:w="9923" w:type="dxa"/>
            <w:gridSpan w:val="2"/>
          </w:tcPr>
          <w:p w14:paraId="15799578" w14:textId="5C0F8561" w:rsidR="00AC2053" w:rsidRPr="00DF7557" w:rsidRDefault="00AC2053" w:rsidP="002A7F66">
            <w:pPr>
              <w:pStyle w:val="TableColumnHeading"/>
              <w:tabs>
                <w:tab w:val="left" w:pos="5970"/>
              </w:tabs>
              <w:jc w:val="both"/>
            </w:pPr>
            <w:r w:rsidRPr="00DF7557">
              <w:t>Topics to be discussed</w:t>
            </w:r>
            <w:r>
              <w:t xml:space="preserve"> </w:t>
            </w:r>
            <w:r>
              <w:tab/>
              <w:t xml:space="preserve">                  </w:t>
            </w:r>
            <w:r w:rsidR="001202BC">
              <w:t xml:space="preserve">         </w:t>
            </w:r>
            <w:r>
              <w:t xml:space="preserve">   Owner</w:t>
            </w:r>
          </w:p>
        </w:tc>
      </w:tr>
      <w:sdt>
        <w:sdtPr>
          <w:rPr>
            <w:sz w:val="18"/>
            <w:szCs w:val="18"/>
            <w:lang w:eastAsia="en-NZ"/>
          </w:rPr>
          <w:id w:val="1108319034"/>
          <w15:repeatingSection/>
        </w:sdtPr>
        <w:sdtEndPr/>
        <w:sdtContent>
          <w:sdt>
            <w:sdtPr>
              <w:rPr>
                <w:sz w:val="18"/>
                <w:szCs w:val="18"/>
                <w:lang w:eastAsia="en-NZ"/>
              </w:rPr>
              <w:id w:val="-1024938222"/>
              <w:placeholder>
                <w:docPart w:val="5567EEC722BF43DF8B9EFD423B059098"/>
              </w:placeholder>
              <w15:repeatingSectionItem/>
            </w:sdtPr>
            <w:sdtEndPr/>
            <w:sdtContent>
              <w:tr w:rsidR="00AC2053" w:rsidRPr="003F1267" w14:paraId="067AD622" w14:textId="77777777" w:rsidTr="001202BC">
                <w:trPr>
                  <w:trHeight w:val="417"/>
                </w:trPr>
                <w:tc>
                  <w:tcPr>
                    <w:tcW w:w="567" w:type="dxa"/>
                  </w:tcPr>
                  <w:p w14:paraId="4EF38535" w14:textId="05D64AE3" w:rsidR="00AC2053" w:rsidRPr="003F1267" w:rsidRDefault="00AC2053" w:rsidP="00AC2053">
                    <w:pPr>
                      <w:pStyle w:val="NumberedBullet1"/>
                      <w:numPr>
                        <w:ilvl w:val="0"/>
                        <w:numId w:val="20"/>
                      </w:numPr>
                      <w:rPr>
                        <w:sz w:val="18"/>
                        <w:szCs w:val="18"/>
                      </w:rPr>
                    </w:pPr>
                  </w:p>
                </w:tc>
                <w:sdt>
                  <w:sdtPr>
                    <w:rPr>
                      <w:b/>
                      <w:bCs/>
                      <w:sz w:val="18"/>
                      <w:szCs w:val="18"/>
                    </w:rPr>
                    <w:id w:val="2061519411"/>
                    <w:placeholder>
                      <w:docPart w:val="04FEBAD6E46C448BAC1493A776DA0477"/>
                    </w:placeholder>
                    <w:text w:multiLine="1"/>
                  </w:sdtPr>
                  <w:sdtEndPr/>
                  <w:sdtContent>
                    <w:tc>
                      <w:tcPr>
                        <w:tcW w:w="7230" w:type="dxa"/>
                      </w:tcPr>
                      <w:p w14:paraId="6F4A3079" w14:textId="77777777" w:rsidR="00AC2053" w:rsidRPr="003F1267" w:rsidRDefault="00AC2053" w:rsidP="002A7F66">
                        <w:pPr>
                          <w:pStyle w:val="TableBody"/>
                          <w:rPr>
                            <w:sz w:val="18"/>
                            <w:szCs w:val="18"/>
                          </w:rPr>
                        </w:pPr>
                        <w:r w:rsidRPr="001202BC">
                          <w:rPr>
                            <w:b/>
                            <w:bCs/>
                            <w:sz w:val="18"/>
                            <w:szCs w:val="18"/>
                          </w:rPr>
                          <w:t>Introductions and review of previous actions</w:t>
                        </w:r>
                      </w:p>
                    </w:tc>
                  </w:sdtContent>
                </w:sdt>
                <w:sdt>
                  <w:sdtPr>
                    <w:rPr>
                      <w:sz w:val="18"/>
                      <w:szCs w:val="18"/>
                    </w:rPr>
                    <w:id w:val="-246653814"/>
                    <w:placeholder>
                      <w:docPart w:val="0D618C503D204F53AFFE202E17BF8313"/>
                    </w:placeholder>
                    <w:text/>
                  </w:sdtPr>
                  <w:sdtEndPr/>
                  <w:sdtContent>
                    <w:tc>
                      <w:tcPr>
                        <w:tcW w:w="2693" w:type="dxa"/>
                        <w:vAlign w:val="center"/>
                      </w:tcPr>
                      <w:p w14:paraId="0C327338" w14:textId="4758E818" w:rsidR="00AC2053" w:rsidRPr="003F1267" w:rsidRDefault="00AC2053" w:rsidP="001202BC">
                        <w:pPr>
                          <w:pStyle w:val="TableBody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Claire Newton</w:t>
                        </w:r>
                        <w:r w:rsidRPr="003F1267">
                          <w:rPr>
                            <w:sz w:val="18"/>
                            <w:szCs w:val="18"/>
                          </w:rPr>
                          <w:t>, NESO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sz w:val="18"/>
                <w:szCs w:val="18"/>
                <w:lang w:eastAsia="en-NZ"/>
              </w:rPr>
              <w:id w:val="370730125"/>
              <w:placeholder>
                <w:docPart w:val="A8C57148EDF644E0A0077AD2BDB2BBA3"/>
              </w:placeholder>
              <w15:repeatingSectionItem/>
            </w:sdtPr>
            <w:sdtEndPr/>
            <w:sdtContent>
              <w:tr w:rsidR="00FA28F9" w:rsidRPr="003F1267" w14:paraId="3CFB45E6" w14:textId="77777777" w:rsidTr="001202BC">
                <w:trPr>
                  <w:trHeight w:val="417"/>
                </w:trPr>
                <w:tc>
                  <w:tcPr>
                    <w:tcW w:w="567" w:type="dxa"/>
                  </w:tcPr>
                  <w:p w14:paraId="31B643E1" w14:textId="77777777" w:rsidR="00FA28F9" w:rsidRPr="003F1267" w:rsidRDefault="00FA28F9" w:rsidP="00AC2053">
                    <w:pPr>
                      <w:pStyle w:val="NumberedBullet1"/>
                      <w:numPr>
                        <w:ilvl w:val="0"/>
                        <w:numId w:val="20"/>
                      </w:numPr>
                      <w:rPr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7230" w:type="dxa"/>
                  </w:tcPr>
                  <w:p w14:paraId="0EA50DAC" w14:textId="7F02B575" w:rsidR="00FA28F9" w:rsidRPr="001202BC" w:rsidRDefault="00DA1849" w:rsidP="00FC5805">
                    <w:pPr>
                      <w:pStyle w:val="TableBody"/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pPr>
                    <w:r w:rsidRPr="001202BC">
                      <w:rPr>
                        <w:b/>
                        <w:bCs/>
                        <w:sz w:val="18"/>
                        <w:szCs w:val="18"/>
                      </w:rPr>
                      <w:t>Code Administrator Update</w:t>
                    </w:r>
                  </w:p>
                </w:tc>
                <w:tc>
                  <w:tcPr>
                    <w:tcW w:w="2693" w:type="dxa"/>
                    <w:vAlign w:val="center"/>
                  </w:tcPr>
                  <w:p w14:paraId="6D0A3E0C" w14:textId="2CC42F80" w:rsidR="00FA28F9" w:rsidRPr="003F1267" w:rsidRDefault="009E1140" w:rsidP="001202BC">
                    <w:pPr>
                      <w:pStyle w:val="TableBody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Grid Code Administrator</w:t>
                    </w:r>
                  </w:p>
                </w:tc>
              </w:tr>
            </w:sdtContent>
          </w:sdt>
          <w:sdt>
            <w:sdtPr>
              <w:rPr>
                <w:sz w:val="18"/>
                <w:szCs w:val="18"/>
                <w:lang w:eastAsia="en-NZ"/>
              </w:rPr>
              <w:id w:val="-936208821"/>
              <w:placeholder>
                <w:docPart w:val="3A059C4626AA494E9F6356563C260C69"/>
              </w:placeholder>
              <w15:repeatingSectionItem/>
            </w:sdtPr>
            <w:sdtEndPr/>
            <w:sdtContent>
              <w:tr w:rsidR="00313F55" w:rsidRPr="003F1267" w14:paraId="105605FA" w14:textId="77777777" w:rsidTr="001202BC">
                <w:trPr>
                  <w:trHeight w:val="417"/>
                </w:trPr>
                <w:tc>
                  <w:tcPr>
                    <w:tcW w:w="567" w:type="dxa"/>
                  </w:tcPr>
                  <w:p w14:paraId="053EB796" w14:textId="77777777" w:rsidR="00313F55" w:rsidRPr="003F1267" w:rsidRDefault="00313F55" w:rsidP="00AC2053">
                    <w:pPr>
                      <w:pStyle w:val="NumberedBullet1"/>
                      <w:numPr>
                        <w:ilvl w:val="0"/>
                        <w:numId w:val="20"/>
                      </w:numPr>
                      <w:rPr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7230" w:type="dxa"/>
                  </w:tcPr>
                  <w:p w14:paraId="52159C3B" w14:textId="3848789B" w:rsidR="00313F55" w:rsidRDefault="002C469B" w:rsidP="00FC5805">
                    <w:pPr>
                      <w:pStyle w:val="TableBody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Alternate Reactive Power Capability</w:t>
                    </w:r>
                  </w:p>
                  <w:p w14:paraId="221759C1" w14:textId="0C560C20" w:rsidR="00313F55" w:rsidRPr="0021378D" w:rsidRDefault="005244D8" w:rsidP="00FC5805">
                    <w:pPr>
                      <w:pStyle w:val="TableBody"/>
                      <w:rPr>
                        <w:rFonts w:cstheme="minorHAnsi"/>
                        <w:sz w:val="18"/>
                        <w:szCs w:val="18"/>
                      </w:rPr>
                    </w:pPr>
                    <w:r w:rsidRPr="005244D8">
                      <w:rPr>
                        <w:rFonts w:cstheme="minorHAnsi"/>
                        <w:sz w:val="18"/>
                        <w:szCs w:val="18"/>
                      </w:rPr>
                      <w:t>This topic aims to provide Grid Code compliance clarity when there is a need to agree on an alternative reactive power capability with a Generator by virtue of network operator's restrictions or system conditions. </w:t>
                    </w:r>
                  </w:p>
                </w:tc>
                <w:tc>
                  <w:tcPr>
                    <w:tcW w:w="2693" w:type="dxa"/>
                    <w:vAlign w:val="center"/>
                  </w:tcPr>
                  <w:p w14:paraId="74DAFE2D" w14:textId="775209C6" w:rsidR="00313F55" w:rsidRPr="003F1267" w:rsidRDefault="002C469B" w:rsidP="001202BC">
                    <w:pPr>
                      <w:pStyle w:val="TableBody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Tanmay Kadam</w:t>
                    </w:r>
                    <w:r w:rsidR="00313F55">
                      <w:rPr>
                        <w:sz w:val="18"/>
                        <w:szCs w:val="18"/>
                      </w:rPr>
                      <w:t xml:space="preserve">, </w:t>
                    </w:r>
                    <w:r w:rsidR="00297519">
                      <w:rPr>
                        <w:sz w:val="18"/>
                        <w:szCs w:val="18"/>
                      </w:rPr>
                      <w:t>NESO</w:t>
                    </w:r>
                  </w:p>
                </w:tc>
              </w:tr>
            </w:sdtContent>
          </w:sdt>
          <w:sdt>
            <w:sdtPr>
              <w:rPr>
                <w:sz w:val="18"/>
                <w:szCs w:val="18"/>
                <w:lang w:eastAsia="en-NZ"/>
              </w:rPr>
              <w:id w:val="415359564"/>
              <w:placeholder>
                <w:docPart w:val="63F8868E11BD48DC9C9356DB16A27297"/>
              </w:placeholder>
              <w15:repeatingSectionItem/>
            </w:sdtPr>
            <w:sdtEndPr/>
            <w:sdtContent>
              <w:tr w:rsidR="00313F55" w:rsidRPr="003F1267" w14:paraId="00CC531B" w14:textId="77777777" w:rsidTr="001202BC">
                <w:trPr>
                  <w:trHeight w:val="417"/>
                </w:trPr>
                <w:tc>
                  <w:tcPr>
                    <w:tcW w:w="567" w:type="dxa"/>
                  </w:tcPr>
                  <w:p w14:paraId="6FC7B597" w14:textId="77777777" w:rsidR="00313F55" w:rsidRPr="003F1267" w:rsidRDefault="00313F55" w:rsidP="00AC2053">
                    <w:pPr>
                      <w:pStyle w:val="NumberedBullet1"/>
                      <w:numPr>
                        <w:ilvl w:val="0"/>
                        <w:numId w:val="20"/>
                      </w:numPr>
                      <w:rPr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7230" w:type="dxa"/>
                  </w:tcPr>
                  <w:p w14:paraId="5B8E5A6A" w14:textId="308F4A2A" w:rsidR="00313F55" w:rsidRDefault="007A373E" w:rsidP="00FC5805">
                    <w:pPr>
                      <w:pStyle w:val="TableBody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Compliance Clarifications and Corrections Modifications</w:t>
                    </w:r>
                  </w:p>
                  <w:p w14:paraId="7F2F7862" w14:textId="126B6CC3" w:rsidR="00313F55" w:rsidRPr="0021378D" w:rsidRDefault="003A3C74" w:rsidP="003A3C74">
                    <w:pPr>
                      <w:pStyle w:val="TableBody"/>
                      <w:rPr>
                        <w:rFonts w:cstheme="minorHAnsi"/>
                        <w:sz w:val="18"/>
                        <w:szCs w:val="18"/>
                      </w:rPr>
                    </w:pPr>
                    <w:r w:rsidRPr="003A3C74">
                      <w:rPr>
                        <w:rFonts w:cstheme="minorHAnsi"/>
                        <w:sz w:val="18"/>
                        <w:szCs w:val="18"/>
                      </w:rPr>
                      <w:t>An introduction to a suite of changes proposed in follow up to GC0187: Grid Code Legal Text Corrections 2026. Another Housekeeping modification, plus a change to include small, but material changes will be introduced.  We are seeking feedback on what is included as well as the governance route options available.  </w:t>
                    </w:r>
                  </w:p>
                </w:tc>
                <w:tc>
                  <w:tcPr>
                    <w:tcW w:w="2693" w:type="dxa"/>
                    <w:vAlign w:val="center"/>
                  </w:tcPr>
                  <w:p w14:paraId="5B2A4CAC" w14:textId="2FD023FF" w:rsidR="00313F55" w:rsidRPr="003F1267" w:rsidRDefault="007A373E" w:rsidP="001202BC">
                    <w:pPr>
                      <w:pStyle w:val="TableBody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Tanmay Kadam and Amanda Rooney</w:t>
                    </w:r>
                    <w:r w:rsidR="00313F55">
                      <w:rPr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sz w:val="18"/>
                        <w:szCs w:val="18"/>
                      </w:rPr>
                      <w:t>NESO</w:t>
                    </w:r>
                  </w:p>
                </w:tc>
              </w:tr>
            </w:sdtContent>
          </w:sdt>
          <w:sdt>
            <w:sdtPr>
              <w:rPr>
                <w:sz w:val="18"/>
                <w:szCs w:val="18"/>
                <w:lang w:eastAsia="en-NZ"/>
              </w:rPr>
              <w:id w:val="-994335808"/>
              <w:placeholder>
                <w:docPart w:val="EEA8E2162CA144CC869222267FF35B8E"/>
              </w:placeholder>
              <w15:repeatingSectionItem/>
            </w:sdtPr>
            <w:sdtEndPr/>
            <w:sdtContent>
              <w:tr w:rsidR="00AC2053" w:rsidRPr="003F1267" w14:paraId="389DE463" w14:textId="77777777" w:rsidTr="001202BC">
                <w:trPr>
                  <w:trHeight w:val="417"/>
                </w:trPr>
                <w:tc>
                  <w:tcPr>
                    <w:tcW w:w="567" w:type="dxa"/>
                  </w:tcPr>
                  <w:p w14:paraId="77092D2E" w14:textId="77777777" w:rsidR="00AC2053" w:rsidRPr="003F1267" w:rsidRDefault="00AC2053" w:rsidP="00AC2053">
                    <w:pPr>
                      <w:pStyle w:val="NumberedBullet1"/>
                      <w:numPr>
                        <w:ilvl w:val="0"/>
                        <w:numId w:val="20"/>
                      </w:numPr>
                      <w:rPr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7230" w:type="dxa"/>
                  </w:tcPr>
                  <w:p w14:paraId="14E75172" w14:textId="77777777" w:rsidR="00AC2053" w:rsidRDefault="00AC2053" w:rsidP="002A7F66">
                    <w:pPr>
                      <w:pStyle w:val="TableBody"/>
                      <w:rPr>
                        <w:snapToGrid w:val="0"/>
                        <w:color w:val="FF00FF" w:themeColor="accent1"/>
                        <w:sz w:val="18"/>
                        <w:szCs w:val="18"/>
                      </w:rPr>
                    </w:pPr>
                    <w:r w:rsidRPr="003F1267">
                      <w:rPr>
                        <w:snapToGrid w:val="0"/>
                        <w:color w:val="FF00FF" w:themeColor="accent1"/>
                        <w:sz w:val="18"/>
                        <w:szCs w:val="18"/>
                      </w:rPr>
                      <w:t>AOB</w:t>
                    </w:r>
                    <w:r w:rsidR="00C06D91">
                      <w:rPr>
                        <w:snapToGrid w:val="0"/>
                        <w:color w:val="FF00FF" w:themeColor="accent1"/>
                        <w:sz w:val="18"/>
                        <w:szCs w:val="18"/>
                      </w:rPr>
                      <w:t>:</w:t>
                    </w:r>
                  </w:p>
                  <w:p w14:paraId="6E1A05E4" w14:textId="03649815" w:rsidR="00A04122" w:rsidRDefault="000C4293" w:rsidP="00A04122">
                    <w:pPr>
                      <w:pStyle w:val="TableBody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AOB1: </w:t>
                    </w:r>
                    <w:r w:rsidR="00A04122">
                      <w:rPr>
                        <w:b/>
                        <w:bCs/>
                        <w:sz w:val="18"/>
                        <w:szCs w:val="18"/>
                      </w:rPr>
                      <w:t>Technical Requirements for Demand Connections</w:t>
                    </w:r>
                  </w:p>
                  <w:p w14:paraId="36173659" w14:textId="46C4A86E" w:rsidR="00A04122" w:rsidRPr="003F1267" w:rsidRDefault="00A04122" w:rsidP="00A04122">
                    <w:pPr>
                      <w:pStyle w:val="TableBody"/>
                      <w:rPr>
                        <w:snapToGrid w:val="0"/>
                        <w:color w:val="BF00BF" w:themeColor="accent1" w:themeShade="BF"/>
                        <w:sz w:val="18"/>
                        <w:szCs w:val="18"/>
                      </w:rPr>
                    </w:pPr>
                    <w:r>
                      <w:rPr>
                        <w:snapToGrid w:val="0"/>
                        <w:sz w:val="18"/>
                        <w:szCs w:val="18"/>
                      </w:rPr>
                      <w:t>An update on progress of the demand expert group</w:t>
                    </w:r>
                    <w:r w:rsidR="0041714C">
                      <w:rPr>
                        <w:snapToGrid w:val="0"/>
                        <w:sz w:val="18"/>
                        <w:szCs w:val="18"/>
                      </w:rPr>
                      <w:t>.</w:t>
                    </w:r>
                  </w:p>
                </w:tc>
                <w:tc>
                  <w:tcPr>
                    <w:tcW w:w="2693" w:type="dxa"/>
                    <w:vAlign w:val="center"/>
                  </w:tcPr>
                  <w:p w14:paraId="338CB8E4" w14:textId="55E879C0" w:rsidR="00AC2053" w:rsidRPr="003F1267" w:rsidRDefault="00AC2053" w:rsidP="001202BC">
                    <w:pPr>
                      <w:pStyle w:val="TableBody"/>
                      <w:rPr>
                        <w:sz w:val="18"/>
                        <w:szCs w:val="18"/>
                      </w:rPr>
                    </w:pPr>
                  </w:p>
                </w:tc>
              </w:tr>
            </w:sdtContent>
          </w:sdt>
          <w:bookmarkEnd w:id="0" w:displacedByCustomXml="next"/>
          <w:sdt>
            <w:sdtPr>
              <w:rPr>
                <w:sz w:val="18"/>
                <w:szCs w:val="18"/>
                <w:lang w:eastAsia="en-NZ"/>
              </w:rPr>
              <w:id w:val="-1171637728"/>
              <w:placeholder>
                <w:docPart w:val="38D8B0ACF8C44B03A974F4E5C0A81A7E"/>
              </w:placeholder>
              <w15:repeatingSectionItem/>
            </w:sdtPr>
            <w:sdtEndPr/>
            <w:sdtContent>
              <w:tr w:rsidR="00C06D91" w:rsidRPr="003F1267" w14:paraId="6CE59433" w14:textId="77777777" w:rsidTr="001202BC">
                <w:trPr>
                  <w:trHeight w:val="417"/>
                </w:trPr>
                <w:tc>
                  <w:tcPr>
                    <w:tcW w:w="567" w:type="dxa"/>
                  </w:tcPr>
                  <w:p w14:paraId="1B57D00F" w14:textId="77777777" w:rsidR="00C06D91" w:rsidRPr="003F1267" w:rsidRDefault="00C06D91" w:rsidP="00AC2053">
                    <w:pPr>
                      <w:pStyle w:val="NumberedBullet1"/>
                      <w:numPr>
                        <w:ilvl w:val="0"/>
                        <w:numId w:val="20"/>
                      </w:numPr>
                      <w:rPr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7230" w:type="dxa"/>
                  </w:tcPr>
                  <w:p w14:paraId="12D59B6E" w14:textId="3FDC560C" w:rsidR="00C06D91" w:rsidRPr="003F1267" w:rsidRDefault="00A04122" w:rsidP="002A7F66">
                    <w:pPr>
                      <w:pStyle w:val="TableBody"/>
                      <w:rPr>
                        <w:snapToGrid w:val="0"/>
                        <w:color w:val="BF00BF" w:themeColor="accent1" w:themeShade="BF"/>
                        <w:sz w:val="18"/>
                        <w:szCs w:val="18"/>
                      </w:rPr>
                    </w:pPr>
                    <w:r>
                      <w:rPr>
                        <w:snapToGrid w:val="0"/>
                        <w:color w:val="FF00FF" w:themeColor="accent1"/>
                        <w:sz w:val="18"/>
                        <w:szCs w:val="18"/>
                      </w:rPr>
                      <w:t>M</w:t>
                    </w:r>
                    <w:r w:rsidR="00C06D91" w:rsidRPr="003F1267">
                      <w:rPr>
                        <w:snapToGrid w:val="0"/>
                        <w:color w:val="FF00FF" w:themeColor="accent1"/>
                        <w:sz w:val="18"/>
                        <w:szCs w:val="18"/>
                      </w:rPr>
                      <w:t>eeting Close</w:t>
                    </w:r>
                  </w:p>
                </w:tc>
                <w:tc>
                  <w:tcPr>
                    <w:tcW w:w="2693" w:type="dxa"/>
                    <w:vAlign w:val="center"/>
                  </w:tcPr>
                  <w:p w14:paraId="27B8857B" w14:textId="020E9E29" w:rsidR="00C06D91" w:rsidRPr="003F1267" w:rsidRDefault="00C06D91" w:rsidP="001202BC">
                    <w:pPr>
                      <w:pStyle w:val="TableBody"/>
                      <w:rPr>
                        <w:sz w:val="18"/>
                        <w:szCs w:val="18"/>
                      </w:rPr>
                    </w:pPr>
                  </w:p>
                </w:tc>
              </w:tr>
            </w:sdtContent>
          </w:sdt>
        </w:sdtContent>
      </w:sdt>
    </w:tbl>
    <w:p w14:paraId="02C9D7B2" w14:textId="77777777" w:rsidR="006D4436" w:rsidRDefault="006D4436" w:rsidP="002D313A">
      <w:pPr>
        <w:pStyle w:val="Heading2"/>
        <w:rPr>
          <w:rFonts w:cs="Poppins"/>
        </w:rPr>
      </w:pPr>
    </w:p>
    <w:sectPr w:rsidR="006D4436" w:rsidSect="001E68C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26103" w14:textId="77777777" w:rsidR="00B93DA6" w:rsidRDefault="00B93DA6" w:rsidP="00A62BFF">
      <w:pPr>
        <w:spacing w:after="0"/>
      </w:pPr>
      <w:r>
        <w:separator/>
      </w:r>
    </w:p>
  </w:endnote>
  <w:endnote w:type="continuationSeparator" w:id="0">
    <w:p w14:paraId="72E58DDE" w14:textId="77777777" w:rsidR="00B93DA6" w:rsidRDefault="00B93DA6" w:rsidP="00A62BFF">
      <w:pPr>
        <w:spacing w:after="0"/>
      </w:pPr>
      <w:r>
        <w:continuationSeparator/>
      </w:r>
    </w:p>
  </w:endnote>
  <w:endnote w:type="continuationNotice" w:id="1">
    <w:p w14:paraId="3B49474A" w14:textId="77777777" w:rsidR="00B93DA6" w:rsidRDefault="00B93D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0A31B" w14:textId="77777777" w:rsidR="00B26D29" w:rsidRDefault="00F4613D" w:rsidP="00B17C6A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1F2D07D2" wp14:editId="1D91D410">
              <wp:simplePos x="0" y="0"/>
              <wp:positionH relativeFrom="rightMargin">
                <wp:posOffset>88265</wp:posOffset>
              </wp:positionH>
              <wp:positionV relativeFrom="paragraph">
                <wp:posOffset>-268605</wp:posOffset>
              </wp:positionV>
              <wp:extent cx="342900" cy="295275"/>
              <wp:effectExtent l="0" t="0" r="0" b="0"/>
              <wp:wrapSquare wrapText="bothSides"/>
              <wp:docPr id="533675614" name="Text Box 5336756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E248E0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2D07D2" id="_x0000_t202" coordsize="21600,21600" o:spt="202" path="m,l,21600r21600,l21600,xe">
              <v:stroke joinstyle="miter"/>
              <v:path gradientshapeok="t" o:connecttype="rect"/>
            </v:shapetype>
            <v:shape id="Text Box 533675614" o:spid="_x0000_s1028" type="#_x0000_t202" style="position:absolute;margin-left:6.95pt;margin-top:-21.15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" filled="f" stroked="f">
              <v:textbox>
                <w:txbxContent>
                  <w:p w14:paraId="50E248E0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2314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DE96CB6" wp14:editId="1EFC51FE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BC46B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6CB6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30" type="#_x0000_t202" style="position:absolute;margin-left:6.95pt;margin-top:-22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" filled="f" stroked="f">
              <v:textbox>
                <w:txbxContent>
                  <w:p w14:paraId="293BC46B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8E079" w14:textId="77777777" w:rsidR="00B93DA6" w:rsidRDefault="00B93DA6" w:rsidP="00A62BFF">
      <w:pPr>
        <w:spacing w:after="0"/>
      </w:pPr>
      <w:r>
        <w:separator/>
      </w:r>
    </w:p>
  </w:footnote>
  <w:footnote w:type="continuationSeparator" w:id="0">
    <w:p w14:paraId="09E859E6" w14:textId="77777777" w:rsidR="00B93DA6" w:rsidRDefault="00B93DA6" w:rsidP="00A62BFF">
      <w:pPr>
        <w:spacing w:after="0"/>
      </w:pPr>
      <w:r>
        <w:continuationSeparator/>
      </w:r>
    </w:p>
  </w:footnote>
  <w:footnote w:type="continuationNotice" w:id="1">
    <w:p w14:paraId="331D2B6F" w14:textId="77777777" w:rsidR="00B93DA6" w:rsidRDefault="00B93D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3770" w14:textId="45D2DC81" w:rsidR="00ED33C5" w:rsidRDefault="00ED33C5">
    <w:pPr>
      <w:pStyle w:val="Header"/>
    </w:pPr>
    <w:r>
      <w:rPr>
        <w14:ligatures w14:val="none"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45622258" wp14:editId="1A01099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012314121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B855CD" w14:textId="72C05749" w:rsidR="00ED33C5" w:rsidRPr="00ED33C5" w:rsidRDefault="00ED33C5" w:rsidP="00ED33C5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ED33C5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6222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5.95pt;height:34.4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" filled="f" stroked="f">
              <v:textbox style="mso-fit-shape-to-text:t" inset="20pt,15pt,0,0">
                <w:txbxContent>
                  <w:p w14:paraId="18B855CD" w14:textId="72C05749" w:rsidR="00ED33C5" w:rsidRPr="00ED33C5" w:rsidRDefault="00ED33C5" w:rsidP="00ED33C5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ED33C5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360D4" w14:textId="1DFB3F9A" w:rsidR="00EB2BC1" w:rsidRPr="004365EB" w:rsidRDefault="00ED33C5" w:rsidP="00EB2BC1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>
      <w:rPr>
        <w:rFonts w:cs="Poppins"/>
        <w:b/>
        <w:bCs/>
        <w14:ligatures w14:val="none"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4AC3AF37" wp14:editId="65813BC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380785405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BFCB1" w14:textId="2F59BC7D" w:rsidR="00ED33C5" w:rsidRPr="00ED33C5" w:rsidRDefault="00ED33C5" w:rsidP="00ED33C5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ED33C5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3AF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5.95pt;height:34.45pt;z-index:25166131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" filled="f" stroked="f">
              <v:textbox style="mso-fit-shape-to-text:t" inset="20pt,15pt,0,0">
                <w:txbxContent>
                  <w:p w14:paraId="033BFCB1" w14:textId="2F59BC7D" w:rsidR="00ED33C5" w:rsidRPr="00ED33C5" w:rsidRDefault="00ED33C5" w:rsidP="00ED33C5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ED33C5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BC1" w:rsidRPr="004365EB">
      <w:rPr>
        <w:rFonts w:cs="Poppins"/>
        <w:b/>
        <w:bCs/>
      </w:rPr>
      <w:drawing>
        <wp:anchor distT="0" distB="0" distL="114300" distR="114300" simplePos="0" relativeHeight="251658241" behindDoc="1" locked="0" layoutInCell="1" allowOverlap="1" wp14:anchorId="13F5FE17" wp14:editId="5F216503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B67677" w14:textId="77777777" w:rsidR="00EB2BC1" w:rsidRPr="004365EB" w:rsidRDefault="00EB2BC1" w:rsidP="00EB2BC1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6DEB77B6" w14:textId="77777777" w:rsidR="00EB2BC1" w:rsidRPr="004365EB" w:rsidRDefault="00EB2BC1" w:rsidP="00EB2BC1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7D5C8211" w14:textId="77777777" w:rsidR="008313D5" w:rsidRPr="004365EB" w:rsidRDefault="00794CF2" w:rsidP="00794CF2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794CF2">
      <w:rPr>
        <w:rFonts w:eastAsia="HGPMinchoE" w:cs="Poppins"/>
        <w:color w:val="3F0730"/>
        <w:sz w:val="28"/>
        <w:szCs w:val="40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46D" w14:textId="219735E7" w:rsidR="00DF17EF" w:rsidRPr="004365EB" w:rsidRDefault="00ED33C5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>
      <w:rPr>
        <w:rFonts w:eastAsia="HGPMinchoE" w:cs="Poppins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40FBA7FA" wp14:editId="19E712CC">
              <wp:simplePos x="685800" y="254000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893212934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03666" w14:textId="4633EEAD" w:rsidR="00ED33C5" w:rsidRPr="00ED33C5" w:rsidRDefault="00ED33C5" w:rsidP="00ED33C5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ED33C5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BA7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Public" style="position:absolute;margin-left:0;margin-top:0;width:55.95pt;height:34.4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" filled="f" stroked="f">
              <v:textbox style="mso-fit-shape-to-text:t" inset="20pt,15pt,0,0">
                <w:txbxContent>
                  <w:p w14:paraId="7F003666" w14:textId="4633EEAD" w:rsidR="00ED33C5" w:rsidRPr="00ED33C5" w:rsidRDefault="00ED33C5" w:rsidP="00ED33C5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ED33C5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510D"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8240" behindDoc="1" locked="0" layoutInCell="1" allowOverlap="1" wp14:anchorId="7E813C4E" wp14:editId="3EF37C04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9FAA8D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385EE513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2B86DB80" w14:textId="77777777" w:rsidR="00B26D29" w:rsidRPr="004365EB" w:rsidRDefault="00794CF2" w:rsidP="00794CF2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794CF2">
      <w:rPr>
        <w:rFonts w:eastAsia="HGPMinchoE" w:cs="Poppins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1973829864">
    <w:abstractNumId w:val="12"/>
  </w:num>
  <w:num w:numId="14" w16cid:durableId="998532188">
    <w:abstractNumId w:val="13"/>
  </w:num>
  <w:num w:numId="15" w16cid:durableId="1739474388">
    <w:abstractNumId w:val="17"/>
  </w:num>
  <w:num w:numId="16" w16cid:durableId="524516525">
    <w:abstractNumId w:val="15"/>
  </w:num>
  <w:num w:numId="17" w16cid:durableId="504055316">
    <w:abstractNumId w:val="1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1080558914">
    <w:abstractNumId w:val="14"/>
  </w:num>
  <w:num w:numId="19" w16cid:durableId="1665739155">
    <w:abstractNumId w:val="10"/>
  </w:num>
  <w:num w:numId="20" w16cid:durableId="1085877640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36"/>
    <w:rsid w:val="0000092C"/>
    <w:rsid w:val="000017C7"/>
    <w:rsid w:val="00005B0A"/>
    <w:rsid w:val="00007028"/>
    <w:rsid w:val="00011992"/>
    <w:rsid w:val="00013752"/>
    <w:rsid w:val="00015A2A"/>
    <w:rsid w:val="00015BF3"/>
    <w:rsid w:val="000208A3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0A8"/>
    <w:rsid w:val="00031305"/>
    <w:rsid w:val="0003395B"/>
    <w:rsid w:val="000344FC"/>
    <w:rsid w:val="00034DE8"/>
    <w:rsid w:val="00036E0D"/>
    <w:rsid w:val="00036ECA"/>
    <w:rsid w:val="00037847"/>
    <w:rsid w:val="00037D0E"/>
    <w:rsid w:val="00041BFC"/>
    <w:rsid w:val="000421C8"/>
    <w:rsid w:val="0004277D"/>
    <w:rsid w:val="00043E6A"/>
    <w:rsid w:val="00044829"/>
    <w:rsid w:val="00044DA4"/>
    <w:rsid w:val="00045189"/>
    <w:rsid w:val="00045569"/>
    <w:rsid w:val="0004599D"/>
    <w:rsid w:val="00046A73"/>
    <w:rsid w:val="000501BC"/>
    <w:rsid w:val="00053545"/>
    <w:rsid w:val="00055072"/>
    <w:rsid w:val="000556E6"/>
    <w:rsid w:val="00057A21"/>
    <w:rsid w:val="00061FBD"/>
    <w:rsid w:val="00062681"/>
    <w:rsid w:val="00062B8A"/>
    <w:rsid w:val="00062E14"/>
    <w:rsid w:val="000638EF"/>
    <w:rsid w:val="00063CFD"/>
    <w:rsid w:val="0006536F"/>
    <w:rsid w:val="000664D1"/>
    <w:rsid w:val="00066ABB"/>
    <w:rsid w:val="00067FC7"/>
    <w:rsid w:val="00070BFC"/>
    <w:rsid w:val="00071273"/>
    <w:rsid w:val="000714E6"/>
    <w:rsid w:val="00071FE5"/>
    <w:rsid w:val="00072FFA"/>
    <w:rsid w:val="00073245"/>
    <w:rsid w:val="0007373D"/>
    <w:rsid w:val="00073AA7"/>
    <w:rsid w:val="00073F44"/>
    <w:rsid w:val="000744B5"/>
    <w:rsid w:val="00076586"/>
    <w:rsid w:val="000772BB"/>
    <w:rsid w:val="000803AA"/>
    <w:rsid w:val="00081106"/>
    <w:rsid w:val="000816B3"/>
    <w:rsid w:val="00081F84"/>
    <w:rsid w:val="00081FD6"/>
    <w:rsid w:val="000821BE"/>
    <w:rsid w:val="0008390E"/>
    <w:rsid w:val="00083974"/>
    <w:rsid w:val="00083E12"/>
    <w:rsid w:val="000847DC"/>
    <w:rsid w:val="00084C5F"/>
    <w:rsid w:val="00087020"/>
    <w:rsid w:val="00087CE9"/>
    <w:rsid w:val="0009211E"/>
    <w:rsid w:val="0009276B"/>
    <w:rsid w:val="00092C02"/>
    <w:rsid w:val="00092D2F"/>
    <w:rsid w:val="00093369"/>
    <w:rsid w:val="0009391D"/>
    <w:rsid w:val="000946F1"/>
    <w:rsid w:val="00094E5F"/>
    <w:rsid w:val="00094F88"/>
    <w:rsid w:val="00095776"/>
    <w:rsid w:val="0009609C"/>
    <w:rsid w:val="000966D4"/>
    <w:rsid w:val="00097FED"/>
    <w:rsid w:val="000A1C65"/>
    <w:rsid w:val="000A2C20"/>
    <w:rsid w:val="000A3BC2"/>
    <w:rsid w:val="000A4598"/>
    <w:rsid w:val="000A730E"/>
    <w:rsid w:val="000A7C85"/>
    <w:rsid w:val="000B0F9C"/>
    <w:rsid w:val="000B19B2"/>
    <w:rsid w:val="000B1B73"/>
    <w:rsid w:val="000B296B"/>
    <w:rsid w:val="000B304C"/>
    <w:rsid w:val="000B3431"/>
    <w:rsid w:val="000B3F97"/>
    <w:rsid w:val="000B475E"/>
    <w:rsid w:val="000B5338"/>
    <w:rsid w:val="000B64C9"/>
    <w:rsid w:val="000B6756"/>
    <w:rsid w:val="000B6A4C"/>
    <w:rsid w:val="000B7E99"/>
    <w:rsid w:val="000C0D0A"/>
    <w:rsid w:val="000C35E2"/>
    <w:rsid w:val="000C3795"/>
    <w:rsid w:val="000C4293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D6A18"/>
    <w:rsid w:val="000E068A"/>
    <w:rsid w:val="000E1ECB"/>
    <w:rsid w:val="000E3824"/>
    <w:rsid w:val="000E43B5"/>
    <w:rsid w:val="000E496F"/>
    <w:rsid w:val="000E4A70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0332"/>
    <w:rsid w:val="00101438"/>
    <w:rsid w:val="0010311E"/>
    <w:rsid w:val="00103DA4"/>
    <w:rsid w:val="00106015"/>
    <w:rsid w:val="001060D4"/>
    <w:rsid w:val="00106B84"/>
    <w:rsid w:val="001070B5"/>
    <w:rsid w:val="00107C4C"/>
    <w:rsid w:val="00110190"/>
    <w:rsid w:val="00110513"/>
    <w:rsid w:val="0011059E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2BC"/>
    <w:rsid w:val="00120547"/>
    <w:rsid w:val="00124925"/>
    <w:rsid w:val="001258BB"/>
    <w:rsid w:val="00126AEC"/>
    <w:rsid w:val="0012710E"/>
    <w:rsid w:val="00127759"/>
    <w:rsid w:val="00130F65"/>
    <w:rsid w:val="00132C86"/>
    <w:rsid w:val="001340C9"/>
    <w:rsid w:val="001349FB"/>
    <w:rsid w:val="00134AC2"/>
    <w:rsid w:val="00134AF9"/>
    <w:rsid w:val="00134F82"/>
    <w:rsid w:val="00135E1B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0B3A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5793B"/>
    <w:rsid w:val="001613C2"/>
    <w:rsid w:val="00162ADF"/>
    <w:rsid w:val="0016337B"/>
    <w:rsid w:val="00163FAF"/>
    <w:rsid w:val="00164401"/>
    <w:rsid w:val="0016480C"/>
    <w:rsid w:val="0016594A"/>
    <w:rsid w:val="001668BE"/>
    <w:rsid w:val="00166A57"/>
    <w:rsid w:val="0016758D"/>
    <w:rsid w:val="00170B39"/>
    <w:rsid w:val="00171066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0C8B"/>
    <w:rsid w:val="00181B49"/>
    <w:rsid w:val="00182168"/>
    <w:rsid w:val="00182640"/>
    <w:rsid w:val="00186A6D"/>
    <w:rsid w:val="00186DF4"/>
    <w:rsid w:val="00186FE8"/>
    <w:rsid w:val="00190036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96DC2"/>
    <w:rsid w:val="001A170B"/>
    <w:rsid w:val="001A24B0"/>
    <w:rsid w:val="001A3BE2"/>
    <w:rsid w:val="001A466F"/>
    <w:rsid w:val="001A4EB3"/>
    <w:rsid w:val="001A574A"/>
    <w:rsid w:val="001A72AC"/>
    <w:rsid w:val="001B33CC"/>
    <w:rsid w:val="001B3799"/>
    <w:rsid w:val="001B55C0"/>
    <w:rsid w:val="001B60BF"/>
    <w:rsid w:val="001B69E7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2F9"/>
    <w:rsid w:val="001D14F7"/>
    <w:rsid w:val="001D26B9"/>
    <w:rsid w:val="001D2FA5"/>
    <w:rsid w:val="001D3612"/>
    <w:rsid w:val="001D682C"/>
    <w:rsid w:val="001D7CE7"/>
    <w:rsid w:val="001E2110"/>
    <w:rsid w:val="001E2E4F"/>
    <w:rsid w:val="001E372F"/>
    <w:rsid w:val="001E4385"/>
    <w:rsid w:val="001E4924"/>
    <w:rsid w:val="001E54FC"/>
    <w:rsid w:val="001E6636"/>
    <w:rsid w:val="001E6765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152C"/>
    <w:rsid w:val="0020555B"/>
    <w:rsid w:val="00207047"/>
    <w:rsid w:val="002071F6"/>
    <w:rsid w:val="002071FF"/>
    <w:rsid w:val="00207EBF"/>
    <w:rsid w:val="00207FF1"/>
    <w:rsid w:val="002121DE"/>
    <w:rsid w:val="002122D2"/>
    <w:rsid w:val="0021378D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775"/>
    <w:rsid w:val="00226DDB"/>
    <w:rsid w:val="00226EAA"/>
    <w:rsid w:val="00227DEE"/>
    <w:rsid w:val="002327FC"/>
    <w:rsid w:val="002338A5"/>
    <w:rsid w:val="00233A0A"/>
    <w:rsid w:val="00235214"/>
    <w:rsid w:val="0023612C"/>
    <w:rsid w:val="00236931"/>
    <w:rsid w:val="00236BC2"/>
    <w:rsid w:val="00237682"/>
    <w:rsid w:val="0024092B"/>
    <w:rsid w:val="00241062"/>
    <w:rsid w:val="0024129E"/>
    <w:rsid w:val="00241AA1"/>
    <w:rsid w:val="00241B4F"/>
    <w:rsid w:val="002421B3"/>
    <w:rsid w:val="0024334C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56148"/>
    <w:rsid w:val="00261382"/>
    <w:rsid w:val="0026188D"/>
    <w:rsid w:val="00261FDF"/>
    <w:rsid w:val="00263577"/>
    <w:rsid w:val="00265905"/>
    <w:rsid w:val="00265B9C"/>
    <w:rsid w:val="00270DDA"/>
    <w:rsid w:val="00271135"/>
    <w:rsid w:val="00272013"/>
    <w:rsid w:val="00273931"/>
    <w:rsid w:val="00274189"/>
    <w:rsid w:val="00274FB1"/>
    <w:rsid w:val="0027568B"/>
    <w:rsid w:val="00275D22"/>
    <w:rsid w:val="00275E09"/>
    <w:rsid w:val="00276198"/>
    <w:rsid w:val="00276BA1"/>
    <w:rsid w:val="00277702"/>
    <w:rsid w:val="002778F6"/>
    <w:rsid w:val="00277911"/>
    <w:rsid w:val="00277B32"/>
    <w:rsid w:val="00280106"/>
    <w:rsid w:val="00280EE7"/>
    <w:rsid w:val="002811D8"/>
    <w:rsid w:val="00281809"/>
    <w:rsid w:val="00281AB6"/>
    <w:rsid w:val="00281CDF"/>
    <w:rsid w:val="002827FE"/>
    <w:rsid w:val="002828EE"/>
    <w:rsid w:val="00282A6B"/>
    <w:rsid w:val="00285D15"/>
    <w:rsid w:val="00286477"/>
    <w:rsid w:val="002872AD"/>
    <w:rsid w:val="002874BE"/>
    <w:rsid w:val="002876A7"/>
    <w:rsid w:val="002879EB"/>
    <w:rsid w:val="00287DAD"/>
    <w:rsid w:val="00290262"/>
    <w:rsid w:val="00290786"/>
    <w:rsid w:val="00291B33"/>
    <w:rsid w:val="00291E2C"/>
    <w:rsid w:val="0029240D"/>
    <w:rsid w:val="0029281D"/>
    <w:rsid w:val="0029334F"/>
    <w:rsid w:val="00293E01"/>
    <w:rsid w:val="0029478F"/>
    <w:rsid w:val="002968DD"/>
    <w:rsid w:val="00297519"/>
    <w:rsid w:val="00297C15"/>
    <w:rsid w:val="002A0BB5"/>
    <w:rsid w:val="002A21AE"/>
    <w:rsid w:val="002A2ABA"/>
    <w:rsid w:val="002A42A5"/>
    <w:rsid w:val="002A47B7"/>
    <w:rsid w:val="002A53AC"/>
    <w:rsid w:val="002A7C66"/>
    <w:rsid w:val="002A7F66"/>
    <w:rsid w:val="002B0E2D"/>
    <w:rsid w:val="002B177E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960"/>
    <w:rsid w:val="002C3C01"/>
    <w:rsid w:val="002C469B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19BB"/>
    <w:rsid w:val="002E2BF9"/>
    <w:rsid w:val="002E5BF9"/>
    <w:rsid w:val="002F0C8C"/>
    <w:rsid w:val="002F3145"/>
    <w:rsid w:val="002F329C"/>
    <w:rsid w:val="002F3900"/>
    <w:rsid w:val="002F3F4B"/>
    <w:rsid w:val="002F46B4"/>
    <w:rsid w:val="002F592C"/>
    <w:rsid w:val="002F6F4F"/>
    <w:rsid w:val="002F78DC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3F55"/>
    <w:rsid w:val="00314D99"/>
    <w:rsid w:val="00314E7F"/>
    <w:rsid w:val="0031633F"/>
    <w:rsid w:val="00316E35"/>
    <w:rsid w:val="003179A9"/>
    <w:rsid w:val="00323E4E"/>
    <w:rsid w:val="00323F41"/>
    <w:rsid w:val="003250CB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1E58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67043"/>
    <w:rsid w:val="00367FA2"/>
    <w:rsid w:val="003727C1"/>
    <w:rsid w:val="003738E5"/>
    <w:rsid w:val="00375931"/>
    <w:rsid w:val="00376923"/>
    <w:rsid w:val="00376C61"/>
    <w:rsid w:val="00377291"/>
    <w:rsid w:val="00377A6F"/>
    <w:rsid w:val="00381614"/>
    <w:rsid w:val="00381996"/>
    <w:rsid w:val="00382894"/>
    <w:rsid w:val="0038336D"/>
    <w:rsid w:val="00383D0D"/>
    <w:rsid w:val="003853CD"/>
    <w:rsid w:val="00390107"/>
    <w:rsid w:val="003910F9"/>
    <w:rsid w:val="0039264B"/>
    <w:rsid w:val="00392DC9"/>
    <w:rsid w:val="00392E28"/>
    <w:rsid w:val="0039426F"/>
    <w:rsid w:val="00394875"/>
    <w:rsid w:val="0039506D"/>
    <w:rsid w:val="00396BA9"/>
    <w:rsid w:val="00396FEA"/>
    <w:rsid w:val="003A1D19"/>
    <w:rsid w:val="003A2EB5"/>
    <w:rsid w:val="003A3C74"/>
    <w:rsid w:val="003A458E"/>
    <w:rsid w:val="003A4C44"/>
    <w:rsid w:val="003A4CCF"/>
    <w:rsid w:val="003A69ED"/>
    <w:rsid w:val="003B23D7"/>
    <w:rsid w:val="003B3803"/>
    <w:rsid w:val="003B5C8F"/>
    <w:rsid w:val="003B6831"/>
    <w:rsid w:val="003B6A3F"/>
    <w:rsid w:val="003B6D10"/>
    <w:rsid w:val="003B79DF"/>
    <w:rsid w:val="003C390C"/>
    <w:rsid w:val="003C53ED"/>
    <w:rsid w:val="003D01FA"/>
    <w:rsid w:val="003D365A"/>
    <w:rsid w:val="003D634B"/>
    <w:rsid w:val="003D6B83"/>
    <w:rsid w:val="003D7BA7"/>
    <w:rsid w:val="003E0A82"/>
    <w:rsid w:val="003E1E12"/>
    <w:rsid w:val="003E245C"/>
    <w:rsid w:val="003E2DA4"/>
    <w:rsid w:val="003E300B"/>
    <w:rsid w:val="003E4E47"/>
    <w:rsid w:val="003E57DC"/>
    <w:rsid w:val="003E59AF"/>
    <w:rsid w:val="003E780E"/>
    <w:rsid w:val="003F0415"/>
    <w:rsid w:val="003F3C92"/>
    <w:rsid w:val="003F4485"/>
    <w:rsid w:val="003F4696"/>
    <w:rsid w:val="003F682B"/>
    <w:rsid w:val="003F699C"/>
    <w:rsid w:val="00400625"/>
    <w:rsid w:val="00400E68"/>
    <w:rsid w:val="004011DE"/>
    <w:rsid w:val="00401DC8"/>
    <w:rsid w:val="00402213"/>
    <w:rsid w:val="00402C56"/>
    <w:rsid w:val="0040312D"/>
    <w:rsid w:val="00403161"/>
    <w:rsid w:val="00404065"/>
    <w:rsid w:val="0040422E"/>
    <w:rsid w:val="00405212"/>
    <w:rsid w:val="00406976"/>
    <w:rsid w:val="004110FF"/>
    <w:rsid w:val="004132D1"/>
    <w:rsid w:val="00413956"/>
    <w:rsid w:val="00413CEE"/>
    <w:rsid w:val="004140D9"/>
    <w:rsid w:val="0041583A"/>
    <w:rsid w:val="00415A85"/>
    <w:rsid w:val="00416E60"/>
    <w:rsid w:val="0041714C"/>
    <w:rsid w:val="004207C1"/>
    <w:rsid w:val="00420DE8"/>
    <w:rsid w:val="00421DFF"/>
    <w:rsid w:val="0042315F"/>
    <w:rsid w:val="00423C5B"/>
    <w:rsid w:val="00423DA3"/>
    <w:rsid w:val="00423DC4"/>
    <w:rsid w:val="00424A7D"/>
    <w:rsid w:val="00424DDB"/>
    <w:rsid w:val="00424FCC"/>
    <w:rsid w:val="00425059"/>
    <w:rsid w:val="004258CF"/>
    <w:rsid w:val="00426F5C"/>
    <w:rsid w:val="00427EE0"/>
    <w:rsid w:val="00430200"/>
    <w:rsid w:val="0043116F"/>
    <w:rsid w:val="004335BD"/>
    <w:rsid w:val="00435512"/>
    <w:rsid w:val="004365EB"/>
    <w:rsid w:val="00436720"/>
    <w:rsid w:val="0043703E"/>
    <w:rsid w:val="00437557"/>
    <w:rsid w:val="004418A1"/>
    <w:rsid w:val="00441C1A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8EB"/>
    <w:rsid w:val="00453B95"/>
    <w:rsid w:val="00453C26"/>
    <w:rsid w:val="0045450A"/>
    <w:rsid w:val="0045595E"/>
    <w:rsid w:val="00457C60"/>
    <w:rsid w:val="004602DB"/>
    <w:rsid w:val="0046180F"/>
    <w:rsid w:val="00464A3D"/>
    <w:rsid w:val="0046620D"/>
    <w:rsid w:val="00467853"/>
    <w:rsid w:val="004701CD"/>
    <w:rsid w:val="004710DC"/>
    <w:rsid w:val="004713FB"/>
    <w:rsid w:val="00471A96"/>
    <w:rsid w:val="00473562"/>
    <w:rsid w:val="00473C1A"/>
    <w:rsid w:val="00474271"/>
    <w:rsid w:val="00474678"/>
    <w:rsid w:val="00477C68"/>
    <w:rsid w:val="00480421"/>
    <w:rsid w:val="004808CC"/>
    <w:rsid w:val="0048102A"/>
    <w:rsid w:val="004820FF"/>
    <w:rsid w:val="004833B0"/>
    <w:rsid w:val="00483E04"/>
    <w:rsid w:val="00484717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7CC"/>
    <w:rsid w:val="004B1D4E"/>
    <w:rsid w:val="004B1DAD"/>
    <w:rsid w:val="004B1F72"/>
    <w:rsid w:val="004B20C7"/>
    <w:rsid w:val="004B2654"/>
    <w:rsid w:val="004B32DC"/>
    <w:rsid w:val="004B3949"/>
    <w:rsid w:val="004B3E8C"/>
    <w:rsid w:val="004B6368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39FF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588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286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0C3"/>
    <w:rsid w:val="00513AD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44D8"/>
    <w:rsid w:val="005253BF"/>
    <w:rsid w:val="00527EF2"/>
    <w:rsid w:val="00530B60"/>
    <w:rsid w:val="0053334A"/>
    <w:rsid w:val="00533645"/>
    <w:rsid w:val="005337E8"/>
    <w:rsid w:val="00533C8E"/>
    <w:rsid w:val="00535111"/>
    <w:rsid w:val="00535700"/>
    <w:rsid w:val="00535E45"/>
    <w:rsid w:val="00536DC7"/>
    <w:rsid w:val="00540390"/>
    <w:rsid w:val="00541600"/>
    <w:rsid w:val="00541E47"/>
    <w:rsid w:val="00543B47"/>
    <w:rsid w:val="00544175"/>
    <w:rsid w:val="005441CC"/>
    <w:rsid w:val="00544DBC"/>
    <w:rsid w:val="00545B98"/>
    <w:rsid w:val="00545F4B"/>
    <w:rsid w:val="005479AB"/>
    <w:rsid w:val="005506CE"/>
    <w:rsid w:val="0055236E"/>
    <w:rsid w:val="005526FA"/>
    <w:rsid w:val="00552DB7"/>
    <w:rsid w:val="00553ABF"/>
    <w:rsid w:val="00553FAC"/>
    <w:rsid w:val="00554020"/>
    <w:rsid w:val="005553E5"/>
    <w:rsid w:val="00555ABA"/>
    <w:rsid w:val="005565D4"/>
    <w:rsid w:val="00556994"/>
    <w:rsid w:val="005569D1"/>
    <w:rsid w:val="005607CA"/>
    <w:rsid w:val="0056095F"/>
    <w:rsid w:val="00560AC2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127"/>
    <w:rsid w:val="005764B6"/>
    <w:rsid w:val="0057651A"/>
    <w:rsid w:val="005767E1"/>
    <w:rsid w:val="0057718B"/>
    <w:rsid w:val="005771C5"/>
    <w:rsid w:val="00577A69"/>
    <w:rsid w:val="00580E46"/>
    <w:rsid w:val="00583222"/>
    <w:rsid w:val="00583DE4"/>
    <w:rsid w:val="005843EB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3CD9"/>
    <w:rsid w:val="005A42C5"/>
    <w:rsid w:val="005A4B61"/>
    <w:rsid w:val="005A53E0"/>
    <w:rsid w:val="005A683D"/>
    <w:rsid w:val="005A7935"/>
    <w:rsid w:val="005B1133"/>
    <w:rsid w:val="005B2215"/>
    <w:rsid w:val="005B27BD"/>
    <w:rsid w:val="005B2A08"/>
    <w:rsid w:val="005B2C13"/>
    <w:rsid w:val="005B2CA5"/>
    <w:rsid w:val="005B324C"/>
    <w:rsid w:val="005B3CF7"/>
    <w:rsid w:val="005B4ACD"/>
    <w:rsid w:val="005B53DB"/>
    <w:rsid w:val="005B75F5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676"/>
    <w:rsid w:val="005C7EE5"/>
    <w:rsid w:val="005D0442"/>
    <w:rsid w:val="005D0750"/>
    <w:rsid w:val="005D11B0"/>
    <w:rsid w:val="005D27E5"/>
    <w:rsid w:val="005D32C5"/>
    <w:rsid w:val="005D4118"/>
    <w:rsid w:val="005D5098"/>
    <w:rsid w:val="005D57C5"/>
    <w:rsid w:val="005D59CC"/>
    <w:rsid w:val="005D73B7"/>
    <w:rsid w:val="005D7F2C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202"/>
    <w:rsid w:val="00603EC7"/>
    <w:rsid w:val="00604369"/>
    <w:rsid w:val="006047E2"/>
    <w:rsid w:val="006062FA"/>
    <w:rsid w:val="00607264"/>
    <w:rsid w:val="00607F76"/>
    <w:rsid w:val="0061022B"/>
    <w:rsid w:val="00610A63"/>
    <w:rsid w:val="006114A6"/>
    <w:rsid w:val="006114D5"/>
    <w:rsid w:val="00611B4B"/>
    <w:rsid w:val="006143BA"/>
    <w:rsid w:val="00616D69"/>
    <w:rsid w:val="0062036F"/>
    <w:rsid w:val="006215DB"/>
    <w:rsid w:val="00621A37"/>
    <w:rsid w:val="00621DC9"/>
    <w:rsid w:val="00622179"/>
    <w:rsid w:val="00624624"/>
    <w:rsid w:val="00624B10"/>
    <w:rsid w:val="0062521E"/>
    <w:rsid w:val="00625C5D"/>
    <w:rsid w:val="006264D8"/>
    <w:rsid w:val="00627095"/>
    <w:rsid w:val="006277E6"/>
    <w:rsid w:val="0063061C"/>
    <w:rsid w:val="00631F40"/>
    <w:rsid w:val="00632488"/>
    <w:rsid w:val="00632545"/>
    <w:rsid w:val="006325D5"/>
    <w:rsid w:val="00635E0C"/>
    <w:rsid w:val="00637248"/>
    <w:rsid w:val="006405DF"/>
    <w:rsid w:val="0064084D"/>
    <w:rsid w:val="00642453"/>
    <w:rsid w:val="00642CCA"/>
    <w:rsid w:val="006437C1"/>
    <w:rsid w:val="00643F1F"/>
    <w:rsid w:val="00647811"/>
    <w:rsid w:val="0065104E"/>
    <w:rsid w:val="00651070"/>
    <w:rsid w:val="00651BA4"/>
    <w:rsid w:val="00652665"/>
    <w:rsid w:val="006527E6"/>
    <w:rsid w:val="0065295B"/>
    <w:rsid w:val="0065338B"/>
    <w:rsid w:val="00653D0D"/>
    <w:rsid w:val="0065406D"/>
    <w:rsid w:val="0065429A"/>
    <w:rsid w:val="00662D84"/>
    <w:rsid w:val="006631E3"/>
    <w:rsid w:val="00663C49"/>
    <w:rsid w:val="00665F5C"/>
    <w:rsid w:val="006664D4"/>
    <w:rsid w:val="00666664"/>
    <w:rsid w:val="00666D61"/>
    <w:rsid w:val="006701E2"/>
    <w:rsid w:val="00670338"/>
    <w:rsid w:val="0067076C"/>
    <w:rsid w:val="00670BD9"/>
    <w:rsid w:val="00670C2C"/>
    <w:rsid w:val="00670DE0"/>
    <w:rsid w:val="00672472"/>
    <w:rsid w:val="006726E0"/>
    <w:rsid w:val="00672DC3"/>
    <w:rsid w:val="00673126"/>
    <w:rsid w:val="00673256"/>
    <w:rsid w:val="0067383E"/>
    <w:rsid w:val="0067470F"/>
    <w:rsid w:val="00675436"/>
    <w:rsid w:val="00675CA7"/>
    <w:rsid w:val="00676A46"/>
    <w:rsid w:val="00677F9D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84302"/>
    <w:rsid w:val="00684848"/>
    <w:rsid w:val="0069167B"/>
    <w:rsid w:val="00691E5D"/>
    <w:rsid w:val="00692057"/>
    <w:rsid w:val="0069237B"/>
    <w:rsid w:val="0069393D"/>
    <w:rsid w:val="00693C39"/>
    <w:rsid w:val="00695F2A"/>
    <w:rsid w:val="006961C5"/>
    <w:rsid w:val="006966A5"/>
    <w:rsid w:val="00696B03"/>
    <w:rsid w:val="00696B6E"/>
    <w:rsid w:val="00697560"/>
    <w:rsid w:val="006A0021"/>
    <w:rsid w:val="006A11C9"/>
    <w:rsid w:val="006A2517"/>
    <w:rsid w:val="006A644C"/>
    <w:rsid w:val="006A6566"/>
    <w:rsid w:val="006A69E4"/>
    <w:rsid w:val="006A7045"/>
    <w:rsid w:val="006A7D75"/>
    <w:rsid w:val="006B1034"/>
    <w:rsid w:val="006B53A9"/>
    <w:rsid w:val="006B573D"/>
    <w:rsid w:val="006B675C"/>
    <w:rsid w:val="006B69AD"/>
    <w:rsid w:val="006B7146"/>
    <w:rsid w:val="006B74A5"/>
    <w:rsid w:val="006B7567"/>
    <w:rsid w:val="006C0325"/>
    <w:rsid w:val="006C1CD5"/>
    <w:rsid w:val="006C2B33"/>
    <w:rsid w:val="006C2B51"/>
    <w:rsid w:val="006C347F"/>
    <w:rsid w:val="006C34E5"/>
    <w:rsid w:val="006C3595"/>
    <w:rsid w:val="006C365B"/>
    <w:rsid w:val="006C42A1"/>
    <w:rsid w:val="006C7996"/>
    <w:rsid w:val="006D0FB8"/>
    <w:rsid w:val="006D2689"/>
    <w:rsid w:val="006D4436"/>
    <w:rsid w:val="006D4919"/>
    <w:rsid w:val="006D5A53"/>
    <w:rsid w:val="006D6073"/>
    <w:rsid w:val="006D6266"/>
    <w:rsid w:val="006D7CE9"/>
    <w:rsid w:val="006E055E"/>
    <w:rsid w:val="006E0E6C"/>
    <w:rsid w:val="006E1030"/>
    <w:rsid w:val="006E32F1"/>
    <w:rsid w:val="006E3847"/>
    <w:rsid w:val="006E5041"/>
    <w:rsid w:val="006E510D"/>
    <w:rsid w:val="006E6687"/>
    <w:rsid w:val="006E7597"/>
    <w:rsid w:val="006E7A2E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24"/>
    <w:rsid w:val="00717C5D"/>
    <w:rsid w:val="00721F70"/>
    <w:rsid w:val="0072207E"/>
    <w:rsid w:val="00722224"/>
    <w:rsid w:val="0072257C"/>
    <w:rsid w:val="007246A2"/>
    <w:rsid w:val="00725C76"/>
    <w:rsid w:val="00725E80"/>
    <w:rsid w:val="007304EE"/>
    <w:rsid w:val="00731935"/>
    <w:rsid w:val="007320B4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3D44"/>
    <w:rsid w:val="00754B6E"/>
    <w:rsid w:val="007554B0"/>
    <w:rsid w:val="007578B1"/>
    <w:rsid w:val="00757CBA"/>
    <w:rsid w:val="00757CE8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48DF"/>
    <w:rsid w:val="0078549F"/>
    <w:rsid w:val="0078636B"/>
    <w:rsid w:val="00787652"/>
    <w:rsid w:val="00790BEF"/>
    <w:rsid w:val="00791919"/>
    <w:rsid w:val="00791BFC"/>
    <w:rsid w:val="00792077"/>
    <w:rsid w:val="0079312B"/>
    <w:rsid w:val="00793271"/>
    <w:rsid w:val="0079338A"/>
    <w:rsid w:val="0079416A"/>
    <w:rsid w:val="007947CC"/>
    <w:rsid w:val="00794C2B"/>
    <w:rsid w:val="00794CF2"/>
    <w:rsid w:val="0079523B"/>
    <w:rsid w:val="00795852"/>
    <w:rsid w:val="00797132"/>
    <w:rsid w:val="007972F3"/>
    <w:rsid w:val="00797605"/>
    <w:rsid w:val="00797950"/>
    <w:rsid w:val="007A0004"/>
    <w:rsid w:val="007A0294"/>
    <w:rsid w:val="007A0EA3"/>
    <w:rsid w:val="007A1269"/>
    <w:rsid w:val="007A1522"/>
    <w:rsid w:val="007A251E"/>
    <w:rsid w:val="007A268A"/>
    <w:rsid w:val="007A2F71"/>
    <w:rsid w:val="007A329B"/>
    <w:rsid w:val="007A373E"/>
    <w:rsid w:val="007A6388"/>
    <w:rsid w:val="007A6F89"/>
    <w:rsid w:val="007A77BB"/>
    <w:rsid w:val="007A7B91"/>
    <w:rsid w:val="007B0534"/>
    <w:rsid w:val="007B0906"/>
    <w:rsid w:val="007B15F4"/>
    <w:rsid w:val="007B1679"/>
    <w:rsid w:val="007B23C3"/>
    <w:rsid w:val="007B516D"/>
    <w:rsid w:val="007B6414"/>
    <w:rsid w:val="007B7D81"/>
    <w:rsid w:val="007C021A"/>
    <w:rsid w:val="007C07F2"/>
    <w:rsid w:val="007C2500"/>
    <w:rsid w:val="007C2817"/>
    <w:rsid w:val="007C31D1"/>
    <w:rsid w:val="007C3F51"/>
    <w:rsid w:val="007C4D8A"/>
    <w:rsid w:val="007C51CD"/>
    <w:rsid w:val="007D025A"/>
    <w:rsid w:val="007D0F6C"/>
    <w:rsid w:val="007D2B50"/>
    <w:rsid w:val="007D575E"/>
    <w:rsid w:val="007D6535"/>
    <w:rsid w:val="007D706B"/>
    <w:rsid w:val="007D7333"/>
    <w:rsid w:val="007E09AC"/>
    <w:rsid w:val="007E1486"/>
    <w:rsid w:val="007E24ED"/>
    <w:rsid w:val="007E2B10"/>
    <w:rsid w:val="007E436B"/>
    <w:rsid w:val="007E6EF2"/>
    <w:rsid w:val="007F0038"/>
    <w:rsid w:val="007F090E"/>
    <w:rsid w:val="007F10DD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07E1"/>
    <w:rsid w:val="00801442"/>
    <w:rsid w:val="008018CE"/>
    <w:rsid w:val="00801E7C"/>
    <w:rsid w:val="00802BCE"/>
    <w:rsid w:val="008040A5"/>
    <w:rsid w:val="00804C27"/>
    <w:rsid w:val="00804F2C"/>
    <w:rsid w:val="00805FAF"/>
    <w:rsid w:val="008060A0"/>
    <w:rsid w:val="00806357"/>
    <w:rsid w:val="00806C71"/>
    <w:rsid w:val="00806CD2"/>
    <w:rsid w:val="00810A4B"/>
    <w:rsid w:val="00813825"/>
    <w:rsid w:val="008143E1"/>
    <w:rsid w:val="00814AC3"/>
    <w:rsid w:val="00814BCA"/>
    <w:rsid w:val="00815BA9"/>
    <w:rsid w:val="008161CC"/>
    <w:rsid w:val="008162AF"/>
    <w:rsid w:val="00816643"/>
    <w:rsid w:val="00817104"/>
    <w:rsid w:val="00817F49"/>
    <w:rsid w:val="00821B58"/>
    <w:rsid w:val="0082256B"/>
    <w:rsid w:val="0082262E"/>
    <w:rsid w:val="0082344F"/>
    <w:rsid w:val="00823F60"/>
    <w:rsid w:val="00824204"/>
    <w:rsid w:val="00824427"/>
    <w:rsid w:val="00825B5A"/>
    <w:rsid w:val="00826573"/>
    <w:rsid w:val="0082679B"/>
    <w:rsid w:val="00827A4B"/>
    <w:rsid w:val="00830436"/>
    <w:rsid w:val="008307B9"/>
    <w:rsid w:val="008313D5"/>
    <w:rsid w:val="00831589"/>
    <w:rsid w:val="0083163F"/>
    <w:rsid w:val="00831E32"/>
    <w:rsid w:val="00832277"/>
    <w:rsid w:val="00833EA4"/>
    <w:rsid w:val="00833FBE"/>
    <w:rsid w:val="008347F4"/>
    <w:rsid w:val="008349BE"/>
    <w:rsid w:val="00836765"/>
    <w:rsid w:val="00836A7E"/>
    <w:rsid w:val="008378DD"/>
    <w:rsid w:val="00837CFF"/>
    <w:rsid w:val="00841C4C"/>
    <w:rsid w:val="00842B54"/>
    <w:rsid w:val="00843002"/>
    <w:rsid w:val="008438AA"/>
    <w:rsid w:val="00843B5F"/>
    <w:rsid w:val="00843E9C"/>
    <w:rsid w:val="00844A7E"/>
    <w:rsid w:val="00844E70"/>
    <w:rsid w:val="00845ACD"/>
    <w:rsid w:val="008460EF"/>
    <w:rsid w:val="008466EA"/>
    <w:rsid w:val="00846D9A"/>
    <w:rsid w:val="0085011D"/>
    <w:rsid w:val="008503F5"/>
    <w:rsid w:val="00850743"/>
    <w:rsid w:val="0085191D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2F8F"/>
    <w:rsid w:val="0087350D"/>
    <w:rsid w:val="008737B1"/>
    <w:rsid w:val="00875109"/>
    <w:rsid w:val="00875323"/>
    <w:rsid w:val="008755A7"/>
    <w:rsid w:val="008756F8"/>
    <w:rsid w:val="008769E9"/>
    <w:rsid w:val="00876B4B"/>
    <w:rsid w:val="008772DD"/>
    <w:rsid w:val="00877304"/>
    <w:rsid w:val="00880C66"/>
    <w:rsid w:val="00880ECA"/>
    <w:rsid w:val="00882021"/>
    <w:rsid w:val="008831B2"/>
    <w:rsid w:val="00883242"/>
    <w:rsid w:val="0088329E"/>
    <w:rsid w:val="0088415A"/>
    <w:rsid w:val="008848AA"/>
    <w:rsid w:val="00885439"/>
    <w:rsid w:val="00885573"/>
    <w:rsid w:val="00887A9E"/>
    <w:rsid w:val="00887B6D"/>
    <w:rsid w:val="008909CC"/>
    <w:rsid w:val="00890B6F"/>
    <w:rsid w:val="008916ED"/>
    <w:rsid w:val="00891E04"/>
    <w:rsid w:val="00891F1B"/>
    <w:rsid w:val="008944AD"/>
    <w:rsid w:val="008964B9"/>
    <w:rsid w:val="008A0AAC"/>
    <w:rsid w:val="008A179D"/>
    <w:rsid w:val="008A190E"/>
    <w:rsid w:val="008A19A2"/>
    <w:rsid w:val="008A1C18"/>
    <w:rsid w:val="008A2BC1"/>
    <w:rsid w:val="008A2F69"/>
    <w:rsid w:val="008A4750"/>
    <w:rsid w:val="008A4B98"/>
    <w:rsid w:val="008A6459"/>
    <w:rsid w:val="008A6D3E"/>
    <w:rsid w:val="008A72C9"/>
    <w:rsid w:val="008A77D2"/>
    <w:rsid w:val="008A78A8"/>
    <w:rsid w:val="008B149C"/>
    <w:rsid w:val="008B1B72"/>
    <w:rsid w:val="008B2E0E"/>
    <w:rsid w:val="008B35B7"/>
    <w:rsid w:val="008B3A4F"/>
    <w:rsid w:val="008B50B7"/>
    <w:rsid w:val="008B5293"/>
    <w:rsid w:val="008B5414"/>
    <w:rsid w:val="008B6096"/>
    <w:rsid w:val="008B62C8"/>
    <w:rsid w:val="008B645C"/>
    <w:rsid w:val="008B6F49"/>
    <w:rsid w:val="008B76E8"/>
    <w:rsid w:val="008B7714"/>
    <w:rsid w:val="008B7AE4"/>
    <w:rsid w:val="008C046A"/>
    <w:rsid w:val="008C06B9"/>
    <w:rsid w:val="008C0821"/>
    <w:rsid w:val="008C21DA"/>
    <w:rsid w:val="008C3AFC"/>
    <w:rsid w:val="008C3F14"/>
    <w:rsid w:val="008C47BB"/>
    <w:rsid w:val="008C4959"/>
    <w:rsid w:val="008C4C42"/>
    <w:rsid w:val="008C4F08"/>
    <w:rsid w:val="008C5A14"/>
    <w:rsid w:val="008C7013"/>
    <w:rsid w:val="008C7401"/>
    <w:rsid w:val="008C79C0"/>
    <w:rsid w:val="008D00DC"/>
    <w:rsid w:val="008D1455"/>
    <w:rsid w:val="008D16B4"/>
    <w:rsid w:val="008D21C1"/>
    <w:rsid w:val="008D22AA"/>
    <w:rsid w:val="008D28B0"/>
    <w:rsid w:val="008D2C83"/>
    <w:rsid w:val="008D3764"/>
    <w:rsid w:val="008D3981"/>
    <w:rsid w:val="008D4443"/>
    <w:rsid w:val="008D6C5C"/>
    <w:rsid w:val="008D77A0"/>
    <w:rsid w:val="008D7829"/>
    <w:rsid w:val="008D7933"/>
    <w:rsid w:val="008D7AD5"/>
    <w:rsid w:val="008D7D2A"/>
    <w:rsid w:val="008E0487"/>
    <w:rsid w:val="008E1748"/>
    <w:rsid w:val="008E189C"/>
    <w:rsid w:val="008E307B"/>
    <w:rsid w:val="008E3E97"/>
    <w:rsid w:val="008E5E96"/>
    <w:rsid w:val="008E6168"/>
    <w:rsid w:val="008E65FA"/>
    <w:rsid w:val="008E73E5"/>
    <w:rsid w:val="008E7DBA"/>
    <w:rsid w:val="008E7EC5"/>
    <w:rsid w:val="008F03F1"/>
    <w:rsid w:val="008F0AD9"/>
    <w:rsid w:val="008F1ABA"/>
    <w:rsid w:val="008F2B43"/>
    <w:rsid w:val="008F2B53"/>
    <w:rsid w:val="008F2B74"/>
    <w:rsid w:val="008F3498"/>
    <w:rsid w:val="008F3878"/>
    <w:rsid w:val="008F5879"/>
    <w:rsid w:val="008F766D"/>
    <w:rsid w:val="008F77DF"/>
    <w:rsid w:val="00900693"/>
    <w:rsid w:val="009013FF"/>
    <w:rsid w:val="009017FD"/>
    <w:rsid w:val="00905A23"/>
    <w:rsid w:val="00905AFB"/>
    <w:rsid w:val="00906DCA"/>
    <w:rsid w:val="0090737D"/>
    <w:rsid w:val="00907A53"/>
    <w:rsid w:val="00910067"/>
    <w:rsid w:val="0091036B"/>
    <w:rsid w:val="00910CE2"/>
    <w:rsid w:val="00911589"/>
    <w:rsid w:val="00912347"/>
    <w:rsid w:val="00916FA7"/>
    <w:rsid w:val="009173F3"/>
    <w:rsid w:val="0091763D"/>
    <w:rsid w:val="0091768C"/>
    <w:rsid w:val="00917FD0"/>
    <w:rsid w:val="009201C2"/>
    <w:rsid w:val="00921DE3"/>
    <w:rsid w:val="00922001"/>
    <w:rsid w:val="00924256"/>
    <w:rsid w:val="00924420"/>
    <w:rsid w:val="0092544F"/>
    <w:rsid w:val="009301AA"/>
    <w:rsid w:val="00931300"/>
    <w:rsid w:val="009323CC"/>
    <w:rsid w:val="00934D6B"/>
    <w:rsid w:val="00936933"/>
    <w:rsid w:val="0093706B"/>
    <w:rsid w:val="00937B12"/>
    <w:rsid w:val="00940B39"/>
    <w:rsid w:val="00940E2C"/>
    <w:rsid w:val="00941922"/>
    <w:rsid w:val="009420D8"/>
    <w:rsid w:val="0094430D"/>
    <w:rsid w:val="00945D30"/>
    <w:rsid w:val="00946495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5E1"/>
    <w:rsid w:val="00961C27"/>
    <w:rsid w:val="00961FD5"/>
    <w:rsid w:val="00962A4A"/>
    <w:rsid w:val="00962E0D"/>
    <w:rsid w:val="00964581"/>
    <w:rsid w:val="00964985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B49"/>
    <w:rsid w:val="00983FFF"/>
    <w:rsid w:val="00985046"/>
    <w:rsid w:val="009853D6"/>
    <w:rsid w:val="00986312"/>
    <w:rsid w:val="00986D62"/>
    <w:rsid w:val="0098752F"/>
    <w:rsid w:val="009878BC"/>
    <w:rsid w:val="00987A74"/>
    <w:rsid w:val="00990000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91B"/>
    <w:rsid w:val="00995BAB"/>
    <w:rsid w:val="009960D5"/>
    <w:rsid w:val="0099657E"/>
    <w:rsid w:val="009966E9"/>
    <w:rsid w:val="0099761E"/>
    <w:rsid w:val="00997F18"/>
    <w:rsid w:val="009A1B15"/>
    <w:rsid w:val="009A23F9"/>
    <w:rsid w:val="009A2BF1"/>
    <w:rsid w:val="009A2D53"/>
    <w:rsid w:val="009A2F84"/>
    <w:rsid w:val="009A4F62"/>
    <w:rsid w:val="009A530F"/>
    <w:rsid w:val="009A643E"/>
    <w:rsid w:val="009A718E"/>
    <w:rsid w:val="009B00FB"/>
    <w:rsid w:val="009B10CE"/>
    <w:rsid w:val="009B1685"/>
    <w:rsid w:val="009B3FB8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678"/>
    <w:rsid w:val="009D29E9"/>
    <w:rsid w:val="009D3DB6"/>
    <w:rsid w:val="009D4FA1"/>
    <w:rsid w:val="009D6762"/>
    <w:rsid w:val="009D76F3"/>
    <w:rsid w:val="009E1140"/>
    <w:rsid w:val="009E1F2D"/>
    <w:rsid w:val="009E1F50"/>
    <w:rsid w:val="009E23AE"/>
    <w:rsid w:val="009E2467"/>
    <w:rsid w:val="009E2FBC"/>
    <w:rsid w:val="009E40C0"/>
    <w:rsid w:val="009E40C8"/>
    <w:rsid w:val="009E6581"/>
    <w:rsid w:val="009F073A"/>
    <w:rsid w:val="009F3A22"/>
    <w:rsid w:val="009F4258"/>
    <w:rsid w:val="009F5202"/>
    <w:rsid w:val="009F55E1"/>
    <w:rsid w:val="009F6867"/>
    <w:rsid w:val="009F6B7A"/>
    <w:rsid w:val="009F6BC2"/>
    <w:rsid w:val="009F6F95"/>
    <w:rsid w:val="009F7451"/>
    <w:rsid w:val="009F764F"/>
    <w:rsid w:val="009F769B"/>
    <w:rsid w:val="009F7CF4"/>
    <w:rsid w:val="00A01088"/>
    <w:rsid w:val="00A015C3"/>
    <w:rsid w:val="00A015DA"/>
    <w:rsid w:val="00A02174"/>
    <w:rsid w:val="00A034E1"/>
    <w:rsid w:val="00A03A7B"/>
    <w:rsid w:val="00A03AE4"/>
    <w:rsid w:val="00A04122"/>
    <w:rsid w:val="00A04350"/>
    <w:rsid w:val="00A05374"/>
    <w:rsid w:val="00A055E2"/>
    <w:rsid w:val="00A05891"/>
    <w:rsid w:val="00A061CE"/>
    <w:rsid w:val="00A06AAD"/>
    <w:rsid w:val="00A1119B"/>
    <w:rsid w:val="00A12E91"/>
    <w:rsid w:val="00A13FAD"/>
    <w:rsid w:val="00A14511"/>
    <w:rsid w:val="00A1490D"/>
    <w:rsid w:val="00A20612"/>
    <w:rsid w:val="00A207F6"/>
    <w:rsid w:val="00A2097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597"/>
    <w:rsid w:val="00A337A0"/>
    <w:rsid w:val="00A3462B"/>
    <w:rsid w:val="00A35211"/>
    <w:rsid w:val="00A361BD"/>
    <w:rsid w:val="00A36A02"/>
    <w:rsid w:val="00A37C18"/>
    <w:rsid w:val="00A40213"/>
    <w:rsid w:val="00A40BFE"/>
    <w:rsid w:val="00A430BD"/>
    <w:rsid w:val="00A448EB"/>
    <w:rsid w:val="00A47633"/>
    <w:rsid w:val="00A47981"/>
    <w:rsid w:val="00A52359"/>
    <w:rsid w:val="00A53286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6CD2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161B"/>
    <w:rsid w:val="00A83539"/>
    <w:rsid w:val="00A84E23"/>
    <w:rsid w:val="00A85844"/>
    <w:rsid w:val="00A8625D"/>
    <w:rsid w:val="00A86291"/>
    <w:rsid w:val="00A87456"/>
    <w:rsid w:val="00A87471"/>
    <w:rsid w:val="00A8770E"/>
    <w:rsid w:val="00A907DE"/>
    <w:rsid w:val="00A90FC5"/>
    <w:rsid w:val="00A9353D"/>
    <w:rsid w:val="00A938C7"/>
    <w:rsid w:val="00A95EB0"/>
    <w:rsid w:val="00A961D5"/>
    <w:rsid w:val="00A967FD"/>
    <w:rsid w:val="00A97281"/>
    <w:rsid w:val="00AA0280"/>
    <w:rsid w:val="00AA0313"/>
    <w:rsid w:val="00AA170C"/>
    <w:rsid w:val="00AA2FBE"/>
    <w:rsid w:val="00AA3692"/>
    <w:rsid w:val="00AA640B"/>
    <w:rsid w:val="00AA7BEB"/>
    <w:rsid w:val="00AB05A1"/>
    <w:rsid w:val="00AB0A4D"/>
    <w:rsid w:val="00AB0CB2"/>
    <w:rsid w:val="00AB2BFC"/>
    <w:rsid w:val="00AB3F5F"/>
    <w:rsid w:val="00AB3FEB"/>
    <w:rsid w:val="00AB4A75"/>
    <w:rsid w:val="00AB5A67"/>
    <w:rsid w:val="00AB5A91"/>
    <w:rsid w:val="00AB6717"/>
    <w:rsid w:val="00AB7E5C"/>
    <w:rsid w:val="00AC0A59"/>
    <w:rsid w:val="00AC2053"/>
    <w:rsid w:val="00AC2267"/>
    <w:rsid w:val="00AC613B"/>
    <w:rsid w:val="00AC721F"/>
    <w:rsid w:val="00AC78CA"/>
    <w:rsid w:val="00AD2AB1"/>
    <w:rsid w:val="00AD2BDC"/>
    <w:rsid w:val="00AD3B88"/>
    <w:rsid w:val="00AD3CA9"/>
    <w:rsid w:val="00AD43E2"/>
    <w:rsid w:val="00AD5BCC"/>
    <w:rsid w:val="00AD5D5A"/>
    <w:rsid w:val="00AD6728"/>
    <w:rsid w:val="00AE087D"/>
    <w:rsid w:val="00AE387D"/>
    <w:rsid w:val="00AE4A2C"/>
    <w:rsid w:val="00AE4A93"/>
    <w:rsid w:val="00AE4BBC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07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401C"/>
    <w:rsid w:val="00B05CAC"/>
    <w:rsid w:val="00B071E3"/>
    <w:rsid w:val="00B07CBE"/>
    <w:rsid w:val="00B07F0B"/>
    <w:rsid w:val="00B1046F"/>
    <w:rsid w:val="00B10944"/>
    <w:rsid w:val="00B11557"/>
    <w:rsid w:val="00B123DD"/>
    <w:rsid w:val="00B127D9"/>
    <w:rsid w:val="00B12CFD"/>
    <w:rsid w:val="00B1452D"/>
    <w:rsid w:val="00B1499F"/>
    <w:rsid w:val="00B150A1"/>
    <w:rsid w:val="00B1675B"/>
    <w:rsid w:val="00B16DF2"/>
    <w:rsid w:val="00B16FC9"/>
    <w:rsid w:val="00B17C6A"/>
    <w:rsid w:val="00B2187B"/>
    <w:rsid w:val="00B22EE9"/>
    <w:rsid w:val="00B236EE"/>
    <w:rsid w:val="00B237E4"/>
    <w:rsid w:val="00B24CD3"/>
    <w:rsid w:val="00B255DF"/>
    <w:rsid w:val="00B25F3C"/>
    <w:rsid w:val="00B2625A"/>
    <w:rsid w:val="00B2661E"/>
    <w:rsid w:val="00B26D29"/>
    <w:rsid w:val="00B273CD"/>
    <w:rsid w:val="00B27F49"/>
    <w:rsid w:val="00B309B6"/>
    <w:rsid w:val="00B30D62"/>
    <w:rsid w:val="00B31D55"/>
    <w:rsid w:val="00B33F82"/>
    <w:rsid w:val="00B3753F"/>
    <w:rsid w:val="00B379FC"/>
    <w:rsid w:val="00B37DFD"/>
    <w:rsid w:val="00B4166E"/>
    <w:rsid w:val="00B425FB"/>
    <w:rsid w:val="00B4286A"/>
    <w:rsid w:val="00B42BC6"/>
    <w:rsid w:val="00B45D84"/>
    <w:rsid w:val="00B466C3"/>
    <w:rsid w:val="00B46AC9"/>
    <w:rsid w:val="00B47721"/>
    <w:rsid w:val="00B51375"/>
    <w:rsid w:val="00B528EA"/>
    <w:rsid w:val="00B532FD"/>
    <w:rsid w:val="00B54EFE"/>
    <w:rsid w:val="00B552D5"/>
    <w:rsid w:val="00B55BEB"/>
    <w:rsid w:val="00B60800"/>
    <w:rsid w:val="00B6096C"/>
    <w:rsid w:val="00B60E8B"/>
    <w:rsid w:val="00B6242E"/>
    <w:rsid w:val="00B64D66"/>
    <w:rsid w:val="00B64EA4"/>
    <w:rsid w:val="00B6521C"/>
    <w:rsid w:val="00B707BF"/>
    <w:rsid w:val="00B71156"/>
    <w:rsid w:val="00B73DF8"/>
    <w:rsid w:val="00B7445D"/>
    <w:rsid w:val="00B74C32"/>
    <w:rsid w:val="00B74EB4"/>
    <w:rsid w:val="00B763EA"/>
    <w:rsid w:val="00B81592"/>
    <w:rsid w:val="00B81B6D"/>
    <w:rsid w:val="00B856A0"/>
    <w:rsid w:val="00B87308"/>
    <w:rsid w:val="00B915C1"/>
    <w:rsid w:val="00B91B8A"/>
    <w:rsid w:val="00B92547"/>
    <w:rsid w:val="00B92AAA"/>
    <w:rsid w:val="00B936C7"/>
    <w:rsid w:val="00B93772"/>
    <w:rsid w:val="00B937ED"/>
    <w:rsid w:val="00B938C1"/>
    <w:rsid w:val="00B93DA6"/>
    <w:rsid w:val="00B95292"/>
    <w:rsid w:val="00B966A8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2E45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7CF"/>
    <w:rsid w:val="00BC7C9B"/>
    <w:rsid w:val="00BD02FD"/>
    <w:rsid w:val="00BD0C0B"/>
    <w:rsid w:val="00BD13AB"/>
    <w:rsid w:val="00BD3E67"/>
    <w:rsid w:val="00BD3FA8"/>
    <w:rsid w:val="00BD414E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0022"/>
    <w:rsid w:val="00BF201A"/>
    <w:rsid w:val="00BF25FB"/>
    <w:rsid w:val="00BF4453"/>
    <w:rsid w:val="00BF51CF"/>
    <w:rsid w:val="00BF58E4"/>
    <w:rsid w:val="00BF5BDE"/>
    <w:rsid w:val="00BF5D7C"/>
    <w:rsid w:val="00BF6C0C"/>
    <w:rsid w:val="00BF6F62"/>
    <w:rsid w:val="00BF75C0"/>
    <w:rsid w:val="00BF7985"/>
    <w:rsid w:val="00BF7CC4"/>
    <w:rsid w:val="00C0092B"/>
    <w:rsid w:val="00C01007"/>
    <w:rsid w:val="00C01A0F"/>
    <w:rsid w:val="00C02934"/>
    <w:rsid w:val="00C0295B"/>
    <w:rsid w:val="00C03286"/>
    <w:rsid w:val="00C0351C"/>
    <w:rsid w:val="00C038AD"/>
    <w:rsid w:val="00C05379"/>
    <w:rsid w:val="00C06350"/>
    <w:rsid w:val="00C06D91"/>
    <w:rsid w:val="00C0717B"/>
    <w:rsid w:val="00C10D66"/>
    <w:rsid w:val="00C12091"/>
    <w:rsid w:val="00C12A3F"/>
    <w:rsid w:val="00C12C99"/>
    <w:rsid w:val="00C12CFA"/>
    <w:rsid w:val="00C13134"/>
    <w:rsid w:val="00C13620"/>
    <w:rsid w:val="00C14777"/>
    <w:rsid w:val="00C14C21"/>
    <w:rsid w:val="00C17EB3"/>
    <w:rsid w:val="00C20822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279CD"/>
    <w:rsid w:val="00C27AB7"/>
    <w:rsid w:val="00C30026"/>
    <w:rsid w:val="00C30037"/>
    <w:rsid w:val="00C303EE"/>
    <w:rsid w:val="00C305E9"/>
    <w:rsid w:val="00C30988"/>
    <w:rsid w:val="00C3292A"/>
    <w:rsid w:val="00C3342A"/>
    <w:rsid w:val="00C3350E"/>
    <w:rsid w:val="00C36AB6"/>
    <w:rsid w:val="00C4113C"/>
    <w:rsid w:val="00C41B0D"/>
    <w:rsid w:val="00C41D58"/>
    <w:rsid w:val="00C42311"/>
    <w:rsid w:val="00C4380F"/>
    <w:rsid w:val="00C439AA"/>
    <w:rsid w:val="00C44916"/>
    <w:rsid w:val="00C44F0F"/>
    <w:rsid w:val="00C4690E"/>
    <w:rsid w:val="00C46A57"/>
    <w:rsid w:val="00C47996"/>
    <w:rsid w:val="00C51235"/>
    <w:rsid w:val="00C51B17"/>
    <w:rsid w:val="00C531AF"/>
    <w:rsid w:val="00C54A40"/>
    <w:rsid w:val="00C54AEA"/>
    <w:rsid w:val="00C55842"/>
    <w:rsid w:val="00C55B8C"/>
    <w:rsid w:val="00C56DB8"/>
    <w:rsid w:val="00C57F2E"/>
    <w:rsid w:val="00C60C17"/>
    <w:rsid w:val="00C621CD"/>
    <w:rsid w:val="00C639DB"/>
    <w:rsid w:val="00C63FDA"/>
    <w:rsid w:val="00C6635B"/>
    <w:rsid w:val="00C6663A"/>
    <w:rsid w:val="00C66A5F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9E5"/>
    <w:rsid w:val="00C75E4C"/>
    <w:rsid w:val="00C7624A"/>
    <w:rsid w:val="00C768D1"/>
    <w:rsid w:val="00C80398"/>
    <w:rsid w:val="00C8150A"/>
    <w:rsid w:val="00C81C68"/>
    <w:rsid w:val="00C82041"/>
    <w:rsid w:val="00C82605"/>
    <w:rsid w:val="00C82966"/>
    <w:rsid w:val="00C847C0"/>
    <w:rsid w:val="00C84C05"/>
    <w:rsid w:val="00C85CB1"/>
    <w:rsid w:val="00C90168"/>
    <w:rsid w:val="00C91224"/>
    <w:rsid w:val="00C950D4"/>
    <w:rsid w:val="00C952D5"/>
    <w:rsid w:val="00CA01C4"/>
    <w:rsid w:val="00CA0B5B"/>
    <w:rsid w:val="00CA134E"/>
    <w:rsid w:val="00CA16A2"/>
    <w:rsid w:val="00CA207B"/>
    <w:rsid w:val="00CA24CB"/>
    <w:rsid w:val="00CA3CE0"/>
    <w:rsid w:val="00CA3D0D"/>
    <w:rsid w:val="00CA4165"/>
    <w:rsid w:val="00CA505D"/>
    <w:rsid w:val="00CA54AA"/>
    <w:rsid w:val="00CA5B46"/>
    <w:rsid w:val="00CA5CFF"/>
    <w:rsid w:val="00CA6B5E"/>
    <w:rsid w:val="00CA6CAE"/>
    <w:rsid w:val="00CA7C3D"/>
    <w:rsid w:val="00CB1005"/>
    <w:rsid w:val="00CB13B8"/>
    <w:rsid w:val="00CB1A2B"/>
    <w:rsid w:val="00CB5F37"/>
    <w:rsid w:val="00CB6A50"/>
    <w:rsid w:val="00CC089A"/>
    <w:rsid w:val="00CC20BD"/>
    <w:rsid w:val="00CC395E"/>
    <w:rsid w:val="00CC5851"/>
    <w:rsid w:val="00CC6CF9"/>
    <w:rsid w:val="00CC79FC"/>
    <w:rsid w:val="00CD1773"/>
    <w:rsid w:val="00CD2834"/>
    <w:rsid w:val="00CD2FF6"/>
    <w:rsid w:val="00CD7050"/>
    <w:rsid w:val="00CD70A9"/>
    <w:rsid w:val="00CE0738"/>
    <w:rsid w:val="00CE13FA"/>
    <w:rsid w:val="00CE1750"/>
    <w:rsid w:val="00CE19F5"/>
    <w:rsid w:val="00CE2694"/>
    <w:rsid w:val="00CE411E"/>
    <w:rsid w:val="00CE4789"/>
    <w:rsid w:val="00CE520B"/>
    <w:rsid w:val="00CE6085"/>
    <w:rsid w:val="00CE6C61"/>
    <w:rsid w:val="00CE77F6"/>
    <w:rsid w:val="00CE7C68"/>
    <w:rsid w:val="00CF1114"/>
    <w:rsid w:val="00CF248A"/>
    <w:rsid w:val="00CF2C48"/>
    <w:rsid w:val="00CF337F"/>
    <w:rsid w:val="00CF3FAF"/>
    <w:rsid w:val="00CF4CF0"/>
    <w:rsid w:val="00CF5105"/>
    <w:rsid w:val="00CF6C32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03E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3D40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4D4"/>
    <w:rsid w:val="00D50BDF"/>
    <w:rsid w:val="00D5274C"/>
    <w:rsid w:val="00D52C83"/>
    <w:rsid w:val="00D53510"/>
    <w:rsid w:val="00D5478A"/>
    <w:rsid w:val="00D5488D"/>
    <w:rsid w:val="00D551F6"/>
    <w:rsid w:val="00D6377A"/>
    <w:rsid w:val="00D638FD"/>
    <w:rsid w:val="00D6534C"/>
    <w:rsid w:val="00D65D93"/>
    <w:rsid w:val="00D67A4C"/>
    <w:rsid w:val="00D708D1"/>
    <w:rsid w:val="00D7195E"/>
    <w:rsid w:val="00D71BBC"/>
    <w:rsid w:val="00D72CD5"/>
    <w:rsid w:val="00D73217"/>
    <w:rsid w:val="00D73FFA"/>
    <w:rsid w:val="00D74F98"/>
    <w:rsid w:val="00D75419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15BC"/>
    <w:rsid w:val="00D94027"/>
    <w:rsid w:val="00D94EBE"/>
    <w:rsid w:val="00D95190"/>
    <w:rsid w:val="00D96571"/>
    <w:rsid w:val="00D96C6E"/>
    <w:rsid w:val="00D9739A"/>
    <w:rsid w:val="00D977E3"/>
    <w:rsid w:val="00DA0444"/>
    <w:rsid w:val="00DA1849"/>
    <w:rsid w:val="00DA2A5D"/>
    <w:rsid w:val="00DA2B44"/>
    <w:rsid w:val="00DA2D2A"/>
    <w:rsid w:val="00DA303C"/>
    <w:rsid w:val="00DA3733"/>
    <w:rsid w:val="00DA37BC"/>
    <w:rsid w:val="00DA4F32"/>
    <w:rsid w:val="00DA5EE8"/>
    <w:rsid w:val="00DA6307"/>
    <w:rsid w:val="00DA6CFF"/>
    <w:rsid w:val="00DA753F"/>
    <w:rsid w:val="00DA7625"/>
    <w:rsid w:val="00DA79A9"/>
    <w:rsid w:val="00DB2ECC"/>
    <w:rsid w:val="00DB304A"/>
    <w:rsid w:val="00DB4920"/>
    <w:rsid w:val="00DB4A0A"/>
    <w:rsid w:val="00DB69BA"/>
    <w:rsid w:val="00DB7A8E"/>
    <w:rsid w:val="00DB7E60"/>
    <w:rsid w:val="00DC2EC5"/>
    <w:rsid w:val="00DC5C59"/>
    <w:rsid w:val="00DC6012"/>
    <w:rsid w:val="00DC65A3"/>
    <w:rsid w:val="00DD248B"/>
    <w:rsid w:val="00DD2F95"/>
    <w:rsid w:val="00DD3320"/>
    <w:rsid w:val="00DD3D94"/>
    <w:rsid w:val="00DD488A"/>
    <w:rsid w:val="00DD65C7"/>
    <w:rsid w:val="00DD7DC6"/>
    <w:rsid w:val="00DE2149"/>
    <w:rsid w:val="00DE2231"/>
    <w:rsid w:val="00DE2603"/>
    <w:rsid w:val="00DE2854"/>
    <w:rsid w:val="00DE29C2"/>
    <w:rsid w:val="00DE326A"/>
    <w:rsid w:val="00DE52BF"/>
    <w:rsid w:val="00DE69BD"/>
    <w:rsid w:val="00DE7D00"/>
    <w:rsid w:val="00DF09E2"/>
    <w:rsid w:val="00DF17EF"/>
    <w:rsid w:val="00DF2981"/>
    <w:rsid w:val="00DF3165"/>
    <w:rsid w:val="00DF371E"/>
    <w:rsid w:val="00DF53BD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29E"/>
    <w:rsid w:val="00E10C58"/>
    <w:rsid w:val="00E10E99"/>
    <w:rsid w:val="00E11002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2142"/>
    <w:rsid w:val="00E22F03"/>
    <w:rsid w:val="00E24628"/>
    <w:rsid w:val="00E26A3B"/>
    <w:rsid w:val="00E305BA"/>
    <w:rsid w:val="00E30654"/>
    <w:rsid w:val="00E30E61"/>
    <w:rsid w:val="00E3181A"/>
    <w:rsid w:val="00E31C05"/>
    <w:rsid w:val="00E33F7B"/>
    <w:rsid w:val="00E3415C"/>
    <w:rsid w:val="00E3428C"/>
    <w:rsid w:val="00E3653C"/>
    <w:rsid w:val="00E36C20"/>
    <w:rsid w:val="00E3721B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996"/>
    <w:rsid w:val="00E46DD1"/>
    <w:rsid w:val="00E5062E"/>
    <w:rsid w:val="00E506BB"/>
    <w:rsid w:val="00E5247D"/>
    <w:rsid w:val="00E52C7C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1CED"/>
    <w:rsid w:val="00E65F49"/>
    <w:rsid w:val="00E66396"/>
    <w:rsid w:val="00E6655E"/>
    <w:rsid w:val="00E66D6D"/>
    <w:rsid w:val="00E70392"/>
    <w:rsid w:val="00E7159A"/>
    <w:rsid w:val="00E715B0"/>
    <w:rsid w:val="00E71846"/>
    <w:rsid w:val="00E71E7E"/>
    <w:rsid w:val="00E71EF9"/>
    <w:rsid w:val="00E727BF"/>
    <w:rsid w:val="00E73B90"/>
    <w:rsid w:val="00E74E15"/>
    <w:rsid w:val="00E8003A"/>
    <w:rsid w:val="00E825C1"/>
    <w:rsid w:val="00E82641"/>
    <w:rsid w:val="00E82F12"/>
    <w:rsid w:val="00E842B3"/>
    <w:rsid w:val="00E844CE"/>
    <w:rsid w:val="00E86804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9D5"/>
    <w:rsid w:val="00EA3D40"/>
    <w:rsid w:val="00EA5329"/>
    <w:rsid w:val="00EA5402"/>
    <w:rsid w:val="00EA5950"/>
    <w:rsid w:val="00EA5C70"/>
    <w:rsid w:val="00EA660C"/>
    <w:rsid w:val="00EA6CF6"/>
    <w:rsid w:val="00EA79DA"/>
    <w:rsid w:val="00EA7B24"/>
    <w:rsid w:val="00EA7FB5"/>
    <w:rsid w:val="00EB2129"/>
    <w:rsid w:val="00EB2266"/>
    <w:rsid w:val="00EB2BC1"/>
    <w:rsid w:val="00EB5163"/>
    <w:rsid w:val="00EC01C7"/>
    <w:rsid w:val="00EC0286"/>
    <w:rsid w:val="00EC0C90"/>
    <w:rsid w:val="00EC0FEE"/>
    <w:rsid w:val="00EC1D15"/>
    <w:rsid w:val="00EC4327"/>
    <w:rsid w:val="00EC4F8F"/>
    <w:rsid w:val="00EC5E60"/>
    <w:rsid w:val="00EC7043"/>
    <w:rsid w:val="00EC7935"/>
    <w:rsid w:val="00EC7B7E"/>
    <w:rsid w:val="00EC7C11"/>
    <w:rsid w:val="00ED07EC"/>
    <w:rsid w:val="00ED0870"/>
    <w:rsid w:val="00ED33C5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978"/>
    <w:rsid w:val="00EE4DF3"/>
    <w:rsid w:val="00EE7662"/>
    <w:rsid w:val="00EE78A6"/>
    <w:rsid w:val="00EF0EC7"/>
    <w:rsid w:val="00EF2BA0"/>
    <w:rsid w:val="00EF2F36"/>
    <w:rsid w:val="00EF45AA"/>
    <w:rsid w:val="00EF51A2"/>
    <w:rsid w:val="00EF6D0B"/>
    <w:rsid w:val="00F00265"/>
    <w:rsid w:val="00F0186C"/>
    <w:rsid w:val="00F024CC"/>
    <w:rsid w:val="00F02534"/>
    <w:rsid w:val="00F04122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14366"/>
    <w:rsid w:val="00F2185C"/>
    <w:rsid w:val="00F22A4D"/>
    <w:rsid w:val="00F23C75"/>
    <w:rsid w:val="00F24374"/>
    <w:rsid w:val="00F2446A"/>
    <w:rsid w:val="00F24E57"/>
    <w:rsid w:val="00F2715F"/>
    <w:rsid w:val="00F30232"/>
    <w:rsid w:val="00F30E85"/>
    <w:rsid w:val="00F31071"/>
    <w:rsid w:val="00F32903"/>
    <w:rsid w:val="00F333B3"/>
    <w:rsid w:val="00F33DC6"/>
    <w:rsid w:val="00F346B9"/>
    <w:rsid w:val="00F34A62"/>
    <w:rsid w:val="00F34C81"/>
    <w:rsid w:val="00F34FEC"/>
    <w:rsid w:val="00F35C9D"/>
    <w:rsid w:val="00F36ACF"/>
    <w:rsid w:val="00F36EC8"/>
    <w:rsid w:val="00F37264"/>
    <w:rsid w:val="00F3794B"/>
    <w:rsid w:val="00F4099A"/>
    <w:rsid w:val="00F40D7D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955"/>
    <w:rsid w:val="00F509F7"/>
    <w:rsid w:val="00F50F86"/>
    <w:rsid w:val="00F51851"/>
    <w:rsid w:val="00F51E39"/>
    <w:rsid w:val="00F5214B"/>
    <w:rsid w:val="00F525BE"/>
    <w:rsid w:val="00F53416"/>
    <w:rsid w:val="00F5365E"/>
    <w:rsid w:val="00F53B2F"/>
    <w:rsid w:val="00F543FA"/>
    <w:rsid w:val="00F55C13"/>
    <w:rsid w:val="00F56048"/>
    <w:rsid w:val="00F5660C"/>
    <w:rsid w:val="00F57544"/>
    <w:rsid w:val="00F578E1"/>
    <w:rsid w:val="00F603E2"/>
    <w:rsid w:val="00F605F6"/>
    <w:rsid w:val="00F60B3A"/>
    <w:rsid w:val="00F61DBB"/>
    <w:rsid w:val="00F6520E"/>
    <w:rsid w:val="00F65D52"/>
    <w:rsid w:val="00F65FDF"/>
    <w:rsid w:val="00F666EB"/>
    <w:rsid w:val="00F678F8"/>
    <w:rsid w:val="00F70108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56C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2B2"/>
    <w:rsid w:val="00F91C11"/>
    <w:rsid w:val="00F91D74"/>
    <w:rsid w:val="00F92118"/>
    <w:rsid w:val="00F921A7"/>
    <w:rsid w:val="00F92C97"/>
    <w:rsid w:val="00F9309F"/>
    <w:rsid w:val="00F935BD"/>
    <w:rsid w:val="00F93F0D"/>
    <w:rsid w:val="00F944FF"/>
    <w:rsid w:val="00F946E4"/>
    <w:rsid w:val="00F96625"/>
    <w:rsid w:val="00F96670"/>
    <w:rsid w:val="00FA03BD"/>
    <w:rsid w:val="00FA0820"/>
    <w:rsid w:val="00FA28F9"/>
    <w:rsid w:val="00FA2F35"/>
    <w:rsid w:val="00FA363C"/>
    <w:rsid w:val="00FA457A"/>
    <w:rsid w:val="00FA463B"/>
    <w:rsid w:val="00FA4814"/>
    <w:rsid w:val="00FA54FF"/>
    <w:rsid w:val="00FA7730"/>
    <w:rsid w:val="00FB0BAC"/>
    <w:rsid w:val="00FB18DC"/>
    <w:rsid w:val="00FB199E"/>
    <w:rsid w:val="00FB325F"/>
    <w:rsid w:val="00FB3C60"/>
    <w:rsid w:val="00FB56C0"/>
    <w:rsid w:val="00FB5E34"/>
    <w:rsid w:val="00FB6CEF"/>
    <w:rsid w:val="00FB78C9"/>
    <w:rsid w:val="00FC1876"/>
    <w:rsid w:val="00FC1B55"/>
    <w:rsid w:val="00FC1C36"/>
    <w:rsid w:val="00FC2A1B"/>
    <w:rsid w:val="00FC33FC"/>
    <w:rsid w:val="00FC425D"/>
    <w:rsid w:val="00FC5805"/>
    <w:rsid w:val="00FC5F75"/>
    <w:rsid w:val="00FC6CD7"/>
    <w:rsid w:val="00FC6EF3"/>
    <w:rsid w:val="00FC7DB6"/>
    <w:rsid w:val="00FD0173"/>
    <w:rsid w:val="00FD0B0E"/>
    <w:rsid w:val="00FD11E8"/>
    <w:rsid w:val="00FD1A32"/>
    <w:rsid w:val="00FD4052"/>
    <w:rsid w:val="00FD48BA"/>
    <w:rsid w:val="00FD496E"/>
    <w:rsid w:val="00FD548F"/>
    <w:rsid w:val="00FD6B3D"/>
    <w:rsid w:val="00FD7345"/>
    <w:rsid w:val="00FD756F"/>
    <w:rsid w:val="00FE0634"/>
    <w:rsid w:val="00FE1742"/>
    <w:rsid w:val="00FE1E59"/>
    <w:rsid w:val="00FE1FFE"/>
    <w:rsid w:val="00FE3411"/>
    <w:rsid w:val="00FE35D2"/>
    <w:rsid w:val="00FE443D"/>
    <w:rsid w:val="00FE5424"/>
    <w:rsid w:val="00FE694C"/>
    <w:rsid w:val="00FE7861"/>
    <w:rsid w:val="00FE7F1E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25CAC"/>
  <w15:docId w15:val="{B5228917-5F76-49D0-8791-F7C7035D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B49"/>
    <w:pPr>
      <w:spacing w:after="160" w:line="259" w:lineRule="auto"/>
    </w:pPr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981B49"/>
    <w:pPr>
      <w:keepNext/>
      <w:keepLines/>
      <w:spacing w:before="240"/>
      <w:outlineLvl w:val="0"/>
    </w:pPr>
    <w:rPr>
      <w:rFonts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981B49"/>
    <w:pPr>
      <w:keepNext/>
      <w:keepLines/>
      <w:spacing w:before="240"/>
      <w:outlineLvl w:val="1"/>
    </w:pPr>
    <w:rPr>
      <w:rFonts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981B49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981B49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981B49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981B49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981B49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981B49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981B49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981B49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81B4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81B49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981B49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981B49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981B49"/>
    <w:pPr>
      <w:jc w:val="right"/>
    </w:pPr>
  </w:style>
  <w:style w:type="character" w:customStyle="1" w:styleId="Bold">
    <w:name w:val="Bold"/>
    <w:basedOn w:val="DefaultParagraphFont"/>
    <w:uiPriority w:val="2"/>
    <w:qFormat/>
    <w:rsid w:val="00981B49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981B49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81B49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B4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B49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81B49"/>
    <w:rPr>
      <w:rFonts w:ascii="Poppins" w:hAnsi="Poppins"/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981B49"/>
    <w:rPr>
      <w:rFonts w:ascii="Poppins" w:eastAsiaTheme="majorEastAsia" w:hAnsi="Poppins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981B49"/>
    <w:rPr>
      <w:rFonts w:ascii="Poppins" w:eastAsiaTheme="majorEastAsia" w:hAnsi="Poppins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981B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981B49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981B4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981B4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981B4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981B4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981B49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981B49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981B49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981B49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981B49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981B49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981B4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981B4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981B4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981B4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981B49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1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B49"/>
  </w:style>
  <w:style w:type="character" w:customStyle="1" w:styleId="CommentTextChar">
    <w:name w:val="Comment Text Char"/>
    <w:basedOn w:val="DefaultParagraphFont"/>
    <w:link w:val="CommentText"/>
    <w:uiPriority w:val="99"/>
    <w:rsid w:val="00981B49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B49"/>
    <w:rPr>
      <w:rFonts w:ascii="Poppins" w:hAnsi="Poppins"/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981B49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981B49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981B49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981B49"/>
    <w:rPr>
      <w:rFonts w:asciiTheme="majorHAnsi" w:eastAsiaTheme="majorEastAsia" w:hAnsiTheme="majorHAnsi" w:cstheme="majorBidi"/>
      <w:color w:val="BF00BF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981B49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981B49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981B49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981B49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981B49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981B49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981B49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981B49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981B49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981B49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981B49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981B49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981B49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981B49"/>
    <w:rPr>
      <w:rFonts w:asciiTheme="majorHAnsi" w:eastAsiaTheme="majorEastAsia" w:hAnsiTheme="majorHAnsi" w:cstheme="majorBidi"/>
      <w:b/>
      <w:iCs/>
      <w:color w:val="2CB9FF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981B49"/>
    <w:rPr>
      <w:rFonts w:asciiTheme="majorHAnsi" w:eastAsiaTheme="majorEastAsia" w:hAnsiTheme="majorHAnsi" w:cstheme="majorBidi"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981B49"/>
    <w:rPr>
      <w:rFonts w:asciiTheme="majorHAnsi" w:eastAsiaTheme="majorEastAsia" w:hAnsiTheme="majorHAnsi" w:cstheme="majorBidi"/>
      <w:i/>
      <w:iCs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981B4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981B4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981B49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981B49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981B49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981B49"/>
    <w:rPr>
      <w:rFonts w:ascii="Poppins" w:hAnsi="Poppins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981B49"/>
    <w:rPr>
      <w:rFonts w:ascii="Poppins" w:hAnsi="Poppins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981B49"/>
    <w:rPr>
      <w:rFonts w:ascii="Poppins" w:hAnsi="Poppins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981B49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981B49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981B49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981B49"/>
    <w:rPr>
      <w:rFonts w:ascii="Poppins" w:hAnsi="Poppins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981B49"/>
    <w:rPr>
      <w:b/>
      <w:i/>
    </w:rPr>
  </w:style>
  <w:style w:type="paragraph" w:styleId="NoSpacing">
    <w:name w:val="No Spacing"/>
    <w:next w:val="BodyText"/>
    <w:rsid w:val="00981B49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981B49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981B49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981B49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981B49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981B49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981B49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981B49"/>
    <w:rPr>
      <w:rFonts w:ascii="Poppins" w:hAnsi="Poppins"/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981B49"/>
    <w:rPr>
      <w:rFonts w:ascii="Poppins" w:hAnsi="Poppins"/>
      <w:color w:val="000000" w:themeColor="text1"/>
      <w:lang w:val="en-GB"/>
    </w:rPr>
  </w:style>
  <w:style w:type="numbering" w:customStyle="1" w:styleId="Bullets">
    <w:name w:val="Bullets"/>
    <w:uiPriority w:val="99"/>
    <w:rsid w:val="00981B49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981B49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981B49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981B49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981B49"/>
    <w:rPr>
      <w:rFonts w:ascii="Poppins" w:hAnsi="Poppins"/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981B49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981B49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981B49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981B49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981B49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981B49"/>
  </w:style>
  <w:style w:type="paragraph" w:customStyle="1" w:styleId="SourceNotes">
    <w:name w:val="Source &amp; Notes"/>
    <w:basedOn w:val="BodyText"/>
    <w:uiPriority w:val="99"/>
    <w:qFormat/>
    <w:rsid w:val="00981B49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81B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1B49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981B49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981B49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981B49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81B49"/>
  </w:style>
  <w:style w:type="paragraph" w:customStyle="1" w:styleId="Shadedheading0">
    <w:name w:val="Shaded heading"/>
    <w:basedOn w:val="SectionHeader"/>
    <w:uiPriority w:val="99"/>
    <w:qFormat/>
    <w:rsid w:val="00981B49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981B49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981B49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981B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981B4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981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981B49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981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981B49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981B49"/>
    <w:rPr>
      <w:i/>
      <w:iCs/>
      <w:color w:val="BF00BF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981B49"/>
    <w:rPr>
      <w:b/>
      <w:bCs/>
      <w:smallCaps/>
      <w:color w:val="BF00BF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981B49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981B49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981B4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981B49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981B49"/>
    <w:rPr>
      <w:b/>
      <w:bCs/>
      <w:i/>
      <w:iCs/>
      <w:spacing w:val="5"/>
    </w:rPr>
  </w:style>
  <w:style w:type="table" w:customStyle="1" w:styleId="NationalGrid">
    <w:name w:val="National Grid"/>
    <w:basedOn w:val="TableNormal"/>
    <w:uiPriority w:val="99"/>
    <w:rsid w:val="006D4436"/>
    <w:pPr>
      <w:spacing w:before="60" w:after="60"/>
    </w:pPr>
    <w:tblPr>
      <w:tblBorders>
        <w:top w:val="single" w:sz="4" w:space="0" w:color="FF00FF" w:themeColor="accent1"/>
        <w:bottom w:val="single" w:sz="4" w:space="0" w:color="FF00FF" w:themeColor="accent1"/>
        <w:insideH w:val="single" w:sz="4" w:space="0" w:color="D9D9D9" w:themeColor="background1" w:themeShade="D9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styleId="Revision">
    <w:name w:val="Revision"/>
    <w:hidden/>
    <w:uiPriority w:val="99"/>
    <w:semiHidden/>
    <w:rsid w:val="008C79C0"/>
    <w:pPr>
      <w:spacing w:after="0"/>
    </w:pPr>
    <w:rPr>
      <w:rFonts w:ascii="Poppins" w:hAnsi="Poppins"/>
      <w:kern w:val="2"/>
      <w:sz w:val="22"/>
      <w:szCs w:val="2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.halford\Downloads\738261_NESO%20Word%20Template%20-%20Blank_S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67EEC722BF43DF8B9EFD423B05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35120-8F4E-4F4B-80E0-2FD5BF623BF2}"/>
      </w:docPartPr>
      <w:docPartBody>
        <w:p w:rsidR="00BD7E59" w:rsidRDefault="00BD7E59" w:rsidP="00BD7E59">
          <w:pPr>
            <w:pStyle w:val="5567EEC722BF43DF8B9EFD423B059098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4FEBAD6E46C448BAC1493A776DA0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56C6F-6D70-4C56-84AC-6E5A04411541}"/>
      </w:docPartPr>
      <w:docPartBody>
        <w:p w:rsidR="00BD7E59" w:rsidRDefault="00BD7E59" w:rsidP="00BD7E59">
          <w:pPr>
            <w:pStyle w:val="04FEBAD6E46C448BAC1493A776DA0477"/>
          </w:pPr>
          <w:r>
            <w:rPr>
              <w:rStyle w:val="PlaceholderText"/>
            </w:rPr>
            <w:t>Topic</w:t>
          </w:r>
        </w:p>
      </w:docPartBody>
    </w:docPart>
    <w:docPart>
      <w:docPartPr>
        <w:name w:val="0D618C503D204F53AFFE202E17BF8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6DD54-A1C4-4852-B864-9AC5D1665B2C}"/>
      </w:docPartPr>
      <w:docPartBody>
        <w:p w:rsidR="00BD7E59" w:rsidRDefault="00BD7E59" w:rsidP="00BD7E59">
          <w:pPr>
            <w:pStyle w:val="0D618C503D204F53AFFE202E17BF8313"/>
          </w:pPr>
          <w:r>
            <w:rPr>
              <w:rStyle w:val="PlaceholderText"/>
            </w:rPr>
            <w:t>Owner (X minutes)</w:t>
          </w:r>
        </w:p>
      </w:docPartBody>
    </w:docPart>
    <w:docPart>
      <w:docPartPr>
        <w:name w:val="EEA8E2162CA144CC869222267FF35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F9B3D-E679-41C5-8E65-C1CB8C674E3E}"/>
      </w:docPartPr>
      <w:docPartBody>
        <w:p w:rsidR="00BD7E59" w:rsidRDefault="00BD7E59" w:rsidP="00BD7E59">
          <w:pPr>
            <w:pStyle w:val="EEA8E2162CA144CC869222267FF35B8E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8C57148EDF644E0A0077AD2BDB2B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D3F00-53C9-45FE-910E-B8B4F6CB215A}"/>
      </w:docPartPr>
      <w:docPartBody>
        <w:p w:rsidR="00D913B9" w:rsidRDefault="00774411" w:rsidP="00774411">
          <w:pPr>
            <w:pStyle w:val="A8C57148EDF644E0A0077AD2BDB2BBA3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3F8868E11BD48DC9C9356DB16A27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79D63-CF0E-4175-BC4D-6234F10444E7}"/>
      </w:docPartPr>
      <w:docPartBody>
        <w:p w:rsidR="004B6468" w:rsidRDefault="004B6468" w:rsidP="004B6468">
          <w:pPr>
            <w:pStyle w:val="63F8868E11BD48DC9C9356DB16A27297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A059C4626AA494E9F6356563C260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0B214-5B95-4AF9-A261-8BA38E4481FA}"/>
      </w:docPartPr>
      <w:docPartBody>
        <w:p w:rsidR="004B6468" w:rsidRDefault="004B6468" w:rsidP="004B6468">
          <w:pPr>
            <w:pStyle w:val="3A059C4626AA494E9F6356563C260C69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8D8B0ACF8C44B03A974F4E5C0A81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3A0BF-8591-4C12-9BF9-BDFF4965088D}"/>
      </w:docPartPr>
      <w:docPartBody>
        <w:p w:rsidR="006B3DEE" w:rsidRDefault="00DE6235" w:rsidP="00DE6235">
          <w:pPr>
            <w:pStyle w:val="38D8B0ACF8C44B03A974F4E5C0A81A7E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59"/>
    <w:rsid w:val="00005B0A"/>
    <w:rsid w:val="000431DD"/>
    <w:rsid w:val="000957C0"/>
    <w:rsid w:val="00167F2D"/>
    <w:rsid w:val="00256262"/>
    <w:rsid w:val="00263BB8"/>
    <w:rsid w:val="002A040E"/>
    <w:rsid w:val="002A0BB5"/>
    <w:rsid w:val="002C162A"/>
    <w:rsid w:val="00316E35"/>
    <w:rsid w:val="00320ADA"/>
    <w:rsid w:val="00346C28"/>
    <w:rsid w:val="00381B8F"/>
    <w:rsid w:val="003B04B3"/>
    <w:rsid w:val="003E1E12"/>
    <w:rsid w:val="004069C5"/>
    <w:rsid w:val="004B6468"/>
    <w:rsid w:val="004D12AD"/>
    <w:rsid w:val="004F1CBD"/>
    <w:rsid w:val="00533645"/>
    <w:rsid w:val="005A7935"/>
    <w:rsid w:val="005C3FC6"/>
    <w:rsid w:val="005D2162"/>
    <w:rsid w:val="006277E6"/>
    <w:rsid w:val="00640475"/>
    <w:rsid w:val="00640E71"/>
    <w:rsid w:val="00665F5C"/>
    <w:rsid w:val="006B3DEE"/>
    <w:rsid w:val="00774411"/>
    <w:rsid w:val="007A0EA3"/>
    <w:rsid w:val="007A67A2"/>
    <w:rsid w:val="00877304"/>
    <w:rsid w:val="008847D0"/>
    <w:rsid w:val="008B296A"/>
    <w:rsid w:val="009017E1"/>
    <w:rsid w:val="00A218E4"/>
    <w:rsid w:val="00A83539"/>
    <w:rsid w:val="00AB7E5C"/>
    <w:rsid w:val="00AD0406"/>
    <w:rsid w:val="00B25F3C"/>
    <w:rsid w:val="00B92AAA"/>
    <w:rsid w:val="00BD7E59"/>
    <w:rsid w:val="00C66A5F"/>
    <w:rsid w:val="00C968EB"/>
    <w:rsid w:val="00CA134E"/>
    <w:rsid w:val="00D909A2"/>
    <w:rsid w:val="00D913B9"/>
    <w:rsid w:val="00DE6235"/>
    <w:rsid w:val="00E7021E"/>
    <w:rsid w:val="00F20253"/>
    <w:rsid w:val="00F55C13"/>
    <w:rsid w:val="00F678F8"/>
    <w:rsid w:val="00FB0BAC"/>
    <w:rsid w:val="00FD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6235"/>
  </w:style>
  <w:style w:type="paragraph" w:customStyle="1" w:styleId="5567EEC722BF43DF8B9EFD423B059098">
    <w:name w:val="5567EEC722BF43DF8B9EFD423B059098"/>
    <w:rsid w:val="00BD7E59"/>
  </w:style>
  <w:style w:type="paragraph" w:customStyle="1" w:styleId="04FEBAD6E46C448BAC1493A776DA0477">
    <w:name w:val="04FEBAD6E46C448BAC1493A776DA0477"/>
    <w:rsid w:val="00BD7E59"/>
  </w:style>
  <w:style w:type="paragraph" w:customStyle="1" w:styleId="0D618C503D204F53AFFE202E17BF8313">
    <w:name w:val="0D618C503D204F53AFFE202E17BF8313"/>
    <w:rsid w:val="00BD7E59"/>
  </w:style>
  <w:style w:type="paragraph" w:customStyle="1" w:styleId="2E01A2E2BE6041FEABB7C1C9333F0D16">
    <w:name w:val="2E01A2E2BE6041FEABB7C1C9333F0D16"/>
    <w:rsid w:val="004069C5"/>
    <w:pPr>
      <w:spacing w:line="278" w:lineRule="auto"/>
    </w:pPr>
    <w:rPr>
      <w:sz w:val="24"/>
      <w:szCs w:val="24"/>
    </w:rPr>
  </w:style>
  <w:style w:type="paragraph" w:customStyle="1" w:styleId="EEA8E2162CA144CC869222267FF35B8E">
    <w:name w:val="EEA8E2162CA144CC869222267FF35B8E"/>
    <w:rsid w:val="00BD7E59"/>
  </w:style>
  <w:style w:type="paragraph" w:customStyle="1" w:styleId="A8C57148EDF644E0A0077AD2BDB2BBA3">
    <w:name w:val="A8C57148EDF644E0A0077AD2BDB2BBA3"/>
    <w:rsid w:val="00774411"/>
  </w:style>
  <w:style w:type="paragraph" w:customStyle="1" w:styleId="0670F549DDBB4190AFDAF0EBFE521E31">
    <w:name w:val="0670F549DDBB4190AFDAF0EBFE521E31"/>
    <w:rsid w:val="00774411"/>
  </w:style>
  <w:style w:type="paragraph" w:customStyle="1" w:styleId="F8B5EA16856447839DBD96D02B176CAC">
    <w:name w:val="F8B5EA16856447839DBD96D02B176CAC"/>
    <w:rsid w:val="00640475"/>
  </w:style>
  <w:style w:type="paragraph" w:customStyle="1" w:styleId="C31CAABA3ED94D5F99A2B84D69308088">
    <w:name w:val="C31CAABA3ED94D5F99A2B84D69308088"/>
    <w:rsid w:val="00E7021E"/>
    <w:pPr>
      <w:spacing w:line="278" w:lineRule="auto"/>
    </w:pPr>
    <w:rPr>
      <w:sz w:val="24"/>
      <w:szCs w:val="24"/>
    </w:rPr>
  </w:style>
  <w:style w:type="paragraph" w:customStyle="1" w:styleId="A61EB30E608848EFAAC77E506E0CA8F0">
    <w:name w:val="A61EB30E608848EFAAC77E506E0CA8F0"/>
    <w:rsid w:val="00E7021E"/>
    <w:pPr>
      <w:spacing w:line="278" w:lineRule="auto"/>
    </w:pPr>
    <w:rPr>
      <w:sz w:val="24"/>
      <w:szCs w:val="24"/>
    </w:rPr>
  </w:style>
  <w:style w:type="paragraph" w:customStyle="1" w:styleId="F7242A0E820942B4909F27F88D33F4ED">
    <w:name w:val="F7242A0E820942B4909F27F88D33F4ED"/>
    <w:rsid w:val="00E7021E"/>
    <w:pPr>
      <w:spacing w:line="278" w:lineRule="auto"/>
    </w:pPr>
    <w:rPr>
      <w:sz w:val="24"/>
      <w:szCs w:val="24"/>
    </w:rPr>
  </w:style>
  <w:style w:type="paragraph" w:customStyle="1" w:styleId="84D701815FA54674BFC905764F6D6BB8">
    <w:name w:val="84D701815FA54674BFC905764F6D6BB8"/>
    <w:rsid w:val="00346C28"/>
    <w:pPr>
      <w:spacing w:line="278" w:lineRule="auto"/>
    </w:pPr>
    <w:rPr>
      <w:sz w:val="24"/>
      <w:szCs w:val="24"/>
    </w:rPr>
  </w:style>
  <w:style w:type="paragraph" w:customStyle="1" w:styleId="ED182A66E52F4441B7EDF21743508E3C">
    <w:name w:val="ED182A66E52F4441B7EDF21743508E3C"/>
    <w:rsid w:val="00346C28"/>
    <w:pPr>
      <w:spacing w:line="278" w:lineRule="auto"/>
    </w:pPr>
    <w:rPr>
      <w:sz w:val="24"/>
      <w:szCs w:val="24"/>
    </w:rPr>
  </w:style>
  <w:style w:type="paragraph" w:customStyle="1" w:styleId="4601C1DC9CC84E8DBB19FC244FF811A2">
    <w:name w:val="4601C1DC9CC84E8DBB19FC244FF811A2"/>
    <w:rsid w:val="005C3FC6"/>
    <w:pPr>
      <w:spacing w:line="278" w:lineRule="auto"/>
    </w:pPr>
    <w:rPr>
      <w:sz w:val="24"/>
      <w:szCs w:val="24"/>
    </w:rPr>
  </w:style>
  <w:style w:type="paragraph" w:customStyle="1" w:styleId="20940998E35F46888F560CAFE839AC4E">
    <w:name w:val="20940998E35F46888F560CAFE839AC4E"/>
    <w:rsid w:val="005C3FC6"/>
    <w:pPr>
      <w:spacing w:line="278" w:lineRule="auto"/>
    </w:pPr>
    <w:rPr>
      <w:sz w:val="24"/>
      <w:szCs w:val="24"/>
    </w:rPr>
  </w:style>
  <w:style w:type="paragraph" w:customStyle="1" w:styleId="37B06B0F7F854D07908A70FE1C25C65F">
    <w:name w:val="37B06B0F7F854D07908A70FE1C25C65F"/>
    <w:rsid w:val="005C3FC6"/>
    <w:pPr>
      <w:spacing w:line="278" w:lineRule="auto"/>
    </w:pPr>
    <w:rPr>
      <w:sz w:val="24"/>
      <w:szCs w:val="24"/>
    </w:rPr>
  </w:style>
  <w:style w:type="paragraph" w:customStyle="1" w:styleId="C6C0CF4F2A8A4D5384F7ACDA7970FB73">
    <w:name w:val="C6C0CF4F2A8A4D5384F7ACDA7970FB73"/>
    <w:rsid w:val="000431DD"/>
    <w:pPr>
      <w:spacing w:line="278" w:lineRule="auto"/>
    </w:pPr>
    <w:rPr>
      <w:sz w:val="24"/>
      <w:szCs w:val="24"/>
    </w:rPr>
  </w:style>
  <w:style w:type="paragraph" w:customStyle="1" w:styleId="A7DE209A0E884875AE04D92E0E13FEA9">
    <w:name w:val="A7DE209A0E884875AE04D92E0E13FEA9"/>
    <w:rsid w:val="004B6468"/>
    <w:pPr>
      <w:spacing w:line="278" w:lineRule="auto"/>
    </w:pPr>
    <w:rPr>
      <w:sz w:val="24"/>
      <w:szCs w:val="24"/>
    </w:rPr>
  </w:style>
  <w:style w:type="paragraph" w:customStyle="1" w:styleId="C399F25C93F2436796346665EBAC6A63">
    <w:name w:val="C399F25C93F2436796346665EBAC6A63"/>
    <w:rsid w:val="004B6468"/>
    <w:pPr>
      <w:spacing w:line="278" w:lineRule="auto"/>
    </w:pPr>
    <w:rPr>
      <w:sz w:val="24"/>
      <w:szCs w:val="24"/>
    </w:rPr>
  </w:style>
  <w:style w:type="paragraph" w:customStyle="1" w:styleId="E4726636E02A494487A9488D4400CEAE">
    <w:name w:val="E4726636E02A494487A9488D4400CEAE"/>
    <w:rsid w:val="004B6468"/>
    <w:pPr>
      <w:spacing w:line="278" w:lineRule="auto"/>
    </w:pPr>
    <w:rPr>
      <w:sz w:val="24"/>
      <w:szCs w:val="24"/>
    </w:rPr>
  </w:style>
  <w:style w:type="paragraph" w:customStyle="1" w:styleId="63F8868E11BD48DC9C9356DB16A27297">
    <w:name w:val="63F8868E11BD48DC9C9356DB16A27297"/>
    <w:rsid w:val="004B6468"/>
    <w:pPr>
      <w:spacing w:line="278" w:lineRule="auto"/>
    </w:pPr>
    <w:rPr>
      <w:sz w:val="24"/>
      <w:szCs w:val="24"/>
    </w:rPr>
  </w:style>
  <w:style w:type="paragraph" w:customStyle="1" w:styleId="3A059C4626AA494E9F6356563C260C69">
    <w:name w:val="3A059C4626AA494E9F6356563C260C69"/>
    <w:rsid w:val="004B6468"/>
    <w:pPr>
      <w:spacing w:line="278" w:lineRule="auto"/>
    </w:pPr>
    <w:rPr>
      <w:sz w:val="24"/>
      <w:szCs w:val="24"/>
    </w:rPr>
  </w:style>
  <w:style w:type="paragraph" w:customStyle="1" w:styleId="38D8B0ACF8C44B03A974F4E5C0A81A7E">
    <w:name w:val="38D8B0ACF8C44B03A974F4E5C0A81A7E"/>
    <w:rsid w:val="00DE6235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e3132a0-aaf2-4326-8928-c084593c093d">
      <UserInfo>
        <DisplayName/>
        <AccountId xsi:nil="true"/>
        <AccountType/>
      </UserInfo>
    </SharedWithUsers>
    <TaxCatchAll xmlns="35ebc48a-dc9e-45bc-8496-b347132bae57" xsi:nil="true"/>
    <lcf76f155ced4ddcb4097134ff3c332f xmlns="63cc5491-11d0-42b6-aa67-deea8f49087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6" ma:contentTypeDescription="Create a new document." ma:contentTypeScope="" ma:versionID="c5530b606ca9764ff59e585797078792">
  <xsd:schema xmlns:xsd="http://www.w3.org/2001/XMLSchema" xmlns:xs="http://www.w3.org/2001/XMLSchema" xmlns:p="http://schemas.microsoft.com/office/2006/metadata/properties" xmlns:ns2="6032ed8b-3e71-4b2f-ab7b-020545ac21c9" xmlns:ns3="2e3132a0-aaf2-4326-8928-c084593c093d" xmlns:ns4="63cc5491-11d0-42b6-aa67-deea8f49087f" xmlns:ns5="35ebc48a-dc9e-45bc-8496-b347132bae57" targetNamespace="http://schemas.microsoft.com/office/2006/metadata/properties" ma:root="true" ma:fieldsID="b8e5b52bad25dddbb0e4d43d742244ea" ns2:_="" ns3:_="" ns4:_="" ns5:_="">
    <xsd:import namespace="6032ed8b-3e71-4b2f-ab7b-020545ac21c9"/>
    <xsd:import namespace="2e3132a0-aaf2-4326-8928-c084593c093d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2ed8b-3e71-4b2f-ab7b-020545ac2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132a0-aaf2-4326-8928-c084593c0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88d538d1-1f4a-4c59-9947-dc698ca978ed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2e3132a0-aaf2-4326-8928-c084593c093d"/>
    <ds:schemaRef ds:uri="35ebc48a-dc9e-45bc-8496-b347132bae57"/>
    <ds:schemaRef ds:uri="63cc5491-11d0-42b6-aa67-deea8f49087f"/>
  </ds:schemaRefs>
</ds:datastoreItem>
</file>

<file path=customXml/itemProps2.xml><?xml version="1.0" encoding="utf-8"?>
<ds:datastoreItem xmlns:ds="http://schemas.openxmlformats.org/officeDocument/2006/customXml" ds:itemID="{EBCF3DA5-DDD5-4BCE-AC89-72ABB1B9D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2ed8b-3e71-4b2f-ab7b-020545ac21c9"/>
    <ds:schemaRef ds:uri="2e3132a0-aaf2-4326-8928-c084593c093d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Halford(ESO), David</dc:creator>
  <cp:keywords/>
  <dc:description/>
  <cp:lastModifiedBy>Thomas Goss</cp:lastModifiedBy>
  <cp:revision>25</cp:revision>
  <cp:lastPrinted>2020-06-01T06:47:00Z</cp:lastPrinted>
  <dcterms:created xsi:type="dcterms:W3CDTF">2026-07-28T11:03:00Z</dcterms:created>
  <dcterms:modified xsi:type="dcterms:W3CDTF">2026-07-30T09:44:00Z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0x010100B4C46F44E5CB4144B14721DA3AAC8360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ClassificationContentMarkingHeaderShapeIds">
    <vt:lpwstr>353d5906,3c56b009,16b252fd</vt:lpwstr>
  </property>
  <property fmtid="{D5CDD505-2E9C-101B-9397-08002B2CF9AE}" pid="10" name="ClassificationContentMarkingHeaderFontProps">
    <vt:lpwstr>#ff00ff,12,Poppins</vt:lpwstr>
  </property>
  <property fmtid="{D5CDD505-2E9C-101B-9397-08002B2CF9AE}" pid="11" name="ClassificationContentMarkingHeaderText">
    <vt:lpwstr>Public</vt:lpwstr>
  </property>
  <property fmtid="{D5CDD505-2E9C-101B-9397-08002B2CF9AE}" pid="12" name="MSIP_Label_46b973ef-eb54-4209-9a1a-47743cb8bf58_Enabled">
    <vt:lpwstr>true</vt:lpwstr>
  </property>
  <property fmtid="{D5CDD505-2E9C-101B-9397-08002B2CF9AE}" pid="13" name="MSIP_Label_46b973ef-eb54-4209-9a1a-47743cb8bf58_SetDate">
    <vt:lpwstr>2026-04-29T12:07:49Z</vt:lpwstr>
  </property>
  <property fmtid="{D5CDD505-2E9C-101B-9397-08002B2CF9AE}" pid="14" name="MSIP_Label_46b973ef-eb54-4209-9a1a-47743cb8bf58_Method">
    <vt:lpwstr>Privileged</vt:lpwstr>
  </property>
  <property fmtid="{D5CDD505-2E9C-101B-9397-08002B2CF9AE}" pid="15" name="MSIP_Label_46b973ef-eb54-4209-9a1a-47743cb8bf58_Name">
    <vt:lpwstr>Publicly Available</vt:lpwstr>
  </property>
  <property fmtid="{D5CDD505-2E9C-101B-9397-08002B2CF9AE}" pid="16" name="MSIP_Label_46b973ef-eb54-4209-9a1a-47743cb8bf58_SiteId">
    <vt:lpwstr>a63c9e9e-b4db-442a-a94f-08718d788e8c</vt:lpwstr>
  </property>
  <property fmtid="{D5CDD505-2E9C-101B-9397-08002B2CF9AE}" pid="17" name="MSIP_Label_46b973ef-eb54-4209-9a1a-47743cb8bf58_ActionId">
    <vt:lpwstr>66d6bf87-2359-4e09-96f9-a1daeed21be3</vt:lpwstr>
  </property>
  <property fmtid="{D5CDD505-2E9C-101B-9397-08002B2CF9AE}" pid="18" name="MSIP_Label_46b973ef-eb54-4209-9a1a-47743cb8bf58_ContentBits">
    <vt:lpwstr>1</vt:lpwstr>
  </property>
  <property fmtid="{D5CDD505-2E9C-101B-9397-08002B2CF9AE}" pid="19" name="MSIP_Label_46b973ef-eb54-4209-9a1a-47743cb8bf58_Tag">
    <vt:lpwstr>10, 0, 1, 1</vt:lpwstr>
  </property>
</Properties>
</file>